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14E" w:rsidRPr="007C5C17" w:rsidRDefault="00BB414E">
      <w:pPr>
        <w:rPr>
          <w:rFonts w:ascii="Calibri" w:hAnsi="Calibri"/>
          <w:sz w:val="26"/>
          <w:szCs w:val="26"/>
        </w:rPr>
      </w:pPr>
      <w:bookmarkStart w:id="0" w:name="_GoBack"/>
      <w:bookmarkEnd w:id="0"/>
    </w:p>
    <w:p w:rsidR="007C5C17" w:rsidRPr="006D4F37" w:rsidRDefault="007C5C17" w:rsidP="007C5C17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7C5C17" w:rsidRPr="006D4F37" w:rsidRDefault="007C5C17" w:rsidP="007C5C17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7C5C17" w:rsidRDefault="007C5C17" w:rsidP="007C5C17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7C5C17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7C5C17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7C5C17">
        <w:rPr>
          <w:rFonts w:ascii="Arial" w:hAnsi="Arial" w:cs="Arial"/>
          <w:b/>
          <w:color w:val="000000"/>
          <w:sz w:val="72"/>
          <w:szCs w:val="72"/>
        </w:rPr>
        <w:t>FULFORD SCHOOL</w:t>
      </w:r>
    </w:p>
    <w:p w:rsidR="00C7355A" w:rsidRPr="007C5C17" w:rsidRDefault="00C7355A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7C5C17" w:rsidRPr="007C5C17" w:rsidRDefault="00C7355A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6D4F37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483054E1" wp14:editId="0135240B">
            <wp:extent cx="1466850" cy="1431073"/>
            <wp:effectExtent l="0" t="0" r="0" b="0"/>
            <wp:docPr id="29" name="Picture 29" descr="Logo_print_50mm_300p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print_50mm_300pp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77" cy="14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C17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C7355A" w:rsidRDefault="00C7355A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C7355A" w:rsidRDefault="00C7355A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335B9A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7C5C17">
        <w:rPr>
          <w:rFonts w:ascii="Arial" w:hAnsi="Arial" w:cs="Arial"/>
          <w:b/>
          <w:color w:val="000000"/>
          <w:sz w:val="72"/>
          <w:szCs w:val="72"/>
        </w:rPr>
        <w:t>Y</w:t>
      </w:r>
      <w:r w:rsidR="00335B9A">
        <w:rPr>
          <w:rFonts w:ascii="Arial" w:hAnsi="Arial" w:cs="Arial"/>
          <w:b/>
          <w:color w:val="000000"/>
          <w:sz w:val="72"/>
          <w:szCs w:val="72"/>
        </w:rPr>
        <w:t xml:space="preserve">ear </w:t>
      </w:r>
      <w:r w:rsidRPr="007C5C17">
        <w:rPr>
          <w:rFonts w:ascii="Arial" w:hAnsi="Arial" w:cs="Arial"/>
          <w:b/>
          <w:color w:val="000000"/>
          <w:sz w:val="72"/>
          <w:szCs w:val="72"/>
        </w:rPr>
        <w:t xml:space="preserve">10 </w:t>
      </w:r>
    </w:p>
    <w:p w:rsidR="00335B9A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7C5C17">
        <w:rPr>
          <w:rFonts w:ascii="Arial" w:hAnsi="Arial" w:cs="Arial"/>
          <w:b/>
          <w:color w:val="000000"/>
          <w:sz w:val="72"/>
          <w:szCs w:val="72"/>
        </w:rPr>
        <w:t xml:space="preserve">Information Evening </w:t>
      </w:r>
    </w:p>
    <w:p w:rsidR="007C5C17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7C5C17">
        <w:rPr>
          <w:rFonts w:ascii="Arial" w:hAnsi="Arial" w:cs="Arial"/>
          <w:b/>
          <w:color w:val="000000"/>
          <w:sz w:val="72"/>
          <w:szCs w:val="72"/>
        </w:rPr>
        <w:t>Booklet</w:t>
      </w:r>
    </w:p>
    <w:p w:rsidR="007C5C17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C7355A" w:rsidRDefault="00C7355A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7C5C17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7C5C17" w:rsidRPr="007C5C17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  <w:r>
        <w:rPr>
          <w:rFonts w:ascii="Arial" w:hAnsi="Arial" w:cs="Arial"/>
          <w:b/>
          <w:color w:val="000000"/>
          <w:sz w:val="72"/>
          <w:szCs w:val="72"/>
        </w:rPr>
        <w:t>September 20</w:t>
      </w:r>
      <w:r w:rsidR="003F107C">
        <w:rPr>
          <w:rFonts w:ascii="Arial" w:hAnsi="Arial" w:cs="Arial"/>
          <w:b/>
          <w:color w:val="000000"/>
          <w:sz w:val="72"/>
          <w:szCs w:val="72"/>
        </w:rPr>
        <w:t>20</w:t>
      </w:r>
    </w:p>
    <w:p w:rsidR="00BB414E" w:rsidRDefault="00BB414E">
      <w:pPr>
        <w:rPr>
          <w:rFonts w:ascii="Calibri" w:hAnsi="Calibri"/>
          <w:sz w:val="26"/>
          <w:szCs w:val="26"/>
        </w:rPr>
      </w:pPr>
    </w:p>
    <w:p w:rsidR="007C5C17" w:rsidRDefault="007C5C17">
      <w:pPr>
        <w:rPr>
          <w:rFonts w:ascii="Calibri" w:hAnsi="Calibri"/>
          <w:sz w:val="26"/>
          <w:szCs w:val="26"/>
        </w:rPr>
      </w:pPr>
    </w:p>
    <w:p w:rsidR="007C5C17" w:rsidRDefault="007C5C17">
      <w:pPr>
        <w:rPr>
          <w:rFonts w:ascii="Calibri" w:hAnsi="Calibri"/>
          <w:sz w:val="26"/>
          <w:szCs w:val="26"/>
        </w:rPr>
      </w:pPr>
    </w:p>
    <w:p w:rsidR="007C5C17" w:rsidRDefault="007C5C17">
      <w:pPr>
        <w:rPr>
          <w:rFonts w:ascii="Calibri" w:hAnsi="Calibri"/>
          <w:sz w:val="26"/>
          <w:szCs w:val="2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8930"/>
      </w:tblGrid>
      <w:tr w:rsidR="00BB414E" w:rsidRPr="007C5C17" w:rsidTr="00CC46F6">
        <w:trPr>
          <w:cantSplit/>
          <w:trHeight w:hRule="exact" w:val="97"/>
        </w:trPr>
        <w:tc>
          <w:tcPr>
            <w:tcW w:w="1736" w:type="dxa"/>
          </w:tcPr>
          <w:p w:rsidR="00BB414E" w:rsidRPr="007C5C17" w:rsidRDefault="00BB414E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8930" w:type="dxa"/>
          </w:tcPr>
          <w:p w:rsidR="00BB414E" w:rsidRPr="007C5C17" w:rsidRDefault="00BB414E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BB414E" w:rsidRPr="007C5C17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BB414E" w:rsidRPr="007C5C17" w:rsidRDefault="00C2079A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noProof/>
                <w:sz w:val="26"/>
                <w:szCs w:val="26"/>
              </w:rPr>
              <w:drawing>
                <wp:inline distT="0" distB="0" distL="0" distR="0">
                  <wp:extent cx="514350" cy="476250"/>
                  <wp:effectExtent l="0" t="0" r="0" b="0"/>
                  <wp:docPr id="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87" cy="48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C7355A" w:rsidRDefault="00C7355A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BB414E" w:rsidRPr="007C5C17" w:rsidRDefault="00C2079A">
            <w:pPr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English</w:t>
            </w:r>
          </w:p>
          <w:p w:rsidR="007C5C17" w:rsidRPr="007C5C17" w:rsidRDefault="007C5C17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7C5C17" w:rsidTr="00CC46F6">
        <w:trPr>
          <w:cantSplit/>
          <w:trHeight w:val="2299"/>
        </w:trPr>
        <w:tc>
          <w:tcPr>
            <w:tcW w:w="10666" w:type="dxa"/>
            <w:gridSpan w:val="2"/>
            <w:vAlign w:val="center"/>
          </w:tcPr>
          <w:p w:rsidR="007C5C17" w:rsidRPr="007C5C17" w:rsidRDefault="00997C5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7C5C17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GCSE English Language; GCSE English Literature</w:t>
            </w:r>
            <w:r>
              <w:rPr>
                <w:rFonts w:ascii="Calibri" w:hAnsi="Calibri"/>
                <w:sz w:val="26"/>
                <w:szCs w:val="26"/>
              </w:rPr>
              <w:t xml:space="preserve"> (students study BOTH qualifications)</w:t>
            </w:r>
          </w:p>
          <w:p w:rsidR="007C5C17" w:rsidRPr="007C5C17" w:rsidRDefault="00997C5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7C5C17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7C5C17" w:rsidRDefault="00997C5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Tiered/u</w:t>
            </w:r>
            <w:r w:rsidR="007C5C17" w:rsidRPr="007C5C17">
              <w:rPr>
                <w:rFonts w:ascii="Calibri" w:hAnsi="Calibri"/>
                <w:b/>
                <w:sz w:val="26"/>
                <w:szCs w:val="26"/>
              </w:rPr>
              <w:t>ntiered: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Untiered</w:t>
            </w:r>
          </w:p>
          <w:p w:rsidR="007C5C17" w:rsidRPr="007C5C17" w:rsidRDefault="007C5C17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100%</w:t>
            </w:r>
          </w:p>
          <w:p w:rsidR="007C5C17" w:rsidRPr="007C5C17" w:rsidRDefault="007C5C17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E42826">
              <w:rPr>
                <w:rFonts w:ascii="Calibri" w:hAnsi="Calibri"/>
                <w:b/>
                <w:sz w:val="26"/>
                <w:szCs w:val="26"/>
              </w:rPr>
              <w:t xml:space="preserve">non-examined 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 xml:space="preserve">assessment </w:t>
            </w:r>
            <w:r w:rsidR="00E42826">
              <w:rPr>
                <w:rFonts w:ascii="Calibri" w:hAnsi="Calibri"/>
                <w:b/>
                <w:sz w:val="26"/>
                <w:szCs w:val="26"/>
              </w:rPr>
              <w:t>(NEA)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0%</w:t>
            </w:r>
          </w:p>
          <w:p w:rsidR="007C5C17" w:rsidRDefault="007C5C17" w:rsidP="00C746E8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GCSE English Language – 2 exam</w:t>
            </w:r>
            <w:r w:rsidR="00E0021B">
              <w:rPr>
                <w:rFonts w:ascii="Calibri" w:hAnsi="Calibri"/>
                <w:sz w:val="26"/>
                <w:szCs w:val="26"/>
              </w:rPr>
              <w:t xml:space="preserve">inations: </w:t>
            </w:r>
            <w:r w:rsidR="00C2079A">
              <w:rPr>
                <w:rFonts w:ascii="Calibri" w:hAnsi="Calibri"/>
                <w:sz w:val="26"/>
                <w:szCs w:val="26"/>
              </w:rPr>
              <w:t>1 hour 45</w:t>
            </w:r>
            <w:r w:rsidR="00997C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7C5C17">
              <w:rPr>
                <w:rFonts w:ascii="Calibri" w:hAnsi="Calibri"/>
                <w:sz w:val="26"/>
                <w:szCs w:val="26"/>
              </w:rPr>
              <w:t>min</w:t>
            </w:r>
            <w:r w:rsidR="00C2079A">
              <w:rPr>
                <w:rFonts w:ascii="Calibri" w:hAnsi="Calibri"/>
                <w:sz w:val="26"/>
                <w:szCs w:val="26"/>
              </w:rPr>
              <w:t>ute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s each; GCSE English Literature – 2 </w:t>
            </w:r>
            <w:r w:rsidR="00C7355A">
              <w:rPr>
                <w:rFonts w:ascii="Calibri" w:hAnsi="Calibri"/>
                <w:sz w:val="26"/>
                <w:szCs w:val="26"/>
              </w:rPr>
              <w:t>examinations:</w:t>
            </w:r>
            <w:r w:rsidR="00C2079A">
              <w:rPr>
                <w:rFonts w:ascii="Calibri" w:hAnsi="Calibri"/>
                <w:sz w:val="26"/>
                <w:szCs w:val="26"/>
              </w:rPr>
              <w:t xml:space="preserve"> 1 hour 45</w:t>
            </w:r>
            <w:r w:rsidR="00997C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7C5C17">
              <w:rPr>
                <w:rFonts w:ascii="Calibri" w:hAnsi="Calibri"/>
                <w:sz w:val="26"/>
                <w:szCs w:val="26"/>
              </w:rPr>
              <w:t>min</w:t>
            </w:r>
            <w:r w:rsidR="00C2079A">
              <w:rPr>
                <w:rFonts w:ascii="Calibri" w:hAnsi="Calibri"/>
                <w:sz w:val="26"/>
                <w:szCs w:val="26"/>
              </w:rPr>
              <w:t>ute</w:t>
            </w:r>
            <w:r w:rsidRPr="007C5C17">
              <w:rPr>
                <w:rFonts w:ascii="Calibri" w:hAnsi="Calibri"/>
                <w:sz w:val="26"/>
                <w:szCs w:val="26"/>
              </w:rPr>
              <w:t>s and 2 hours 15</w:t>
            </w:r>
            <w:r w:rsidR="00997C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7C5C17">
              <w:rPr>
                <w:rFonts w:ascii="Calibri" w:hAnsi="Calibri"/>
                <w:sz w:val="26"/>
                <w:szCs w:val="26"/>
              </w:rPr>
              <w:t>min</w:t>
            </w:r>
            <w:r w:rsidR="00C2079A">
              <w:rPr>
                <w:rFonts w:ascii="Calibri" w:hAnsi="Calibri"/>
                <w:sz w:val="26"/>
                <w:szCs w:val="26"/>
              </w:rPr>
              <w:t>ute</w:t>
            </w:r>
            <w:r w:rsidRPr="007C5C17">
              <w:rPr>
                <w:rFonts w:ascii="Calibri" w:hAnsi="Calibri"/>
                <w:sz w:val="26"/>
                <w:szCs w:val="26"/>
              </w:rPr>
              <w:t>s</w:t>
            </w:r>
          </w:p>
          <w:p w:rsidR="00997C5A" w:rsidRDefault="00997C5A" w:rsidP="00C746E8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C7355A" w:rsidRDefault="00C7355A" w:rsidP="00C746E8">
            <w:pPr>
              <w:rPr>
                <w:rFonts w:ascii="Calibri" w:hAnsi="Calibri"/>
                <w:sz w:val="26"/>
                <w:szCs w:val="26"/>
              </w:rPr>
            </w:pPr>
          </w:p>
          <w:p w:rsidR="00C7355A" w:rsidRPr="007C5C17" w:rsidRDefault="00C7355A" w:rsidP="00C746E8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BB414E" w:rsidRPr="007C5C17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BB414E" w:rsidRPr="007C5C17" w:rsidRDefault="00C2079A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noProof/>
                <w:sz w:val="26"/>
                <w:szCs w:val="26"/>
              </w:rPr>
              <w:drawing>
                <wp:inline distT="0" distB="0" distL="0" distR="0">
                  <wp:extent cx="485775" cy="552017"/>
                  <wp:effectExtent l="0" t="0" r="0" b="635"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49" cy="55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Default="007C5C17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BB414E" w:rsidRPr="007C5C17" w:rsidRDefault="00C2079A">
            <w:pPr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Mathematics</w:t>
            </w:r>
          </w:p>
          <w:p w:rsidR="007C5C17" w:rsidRPr="007C5C17" w:rsidRDefault="007C5C17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7C5C17" w:rsidTr="00CC46F6">
        <w:trPr>
          <w:cantSplit/>
          <w:trHeight w:val="2005"/>
        </w:trPr>
        <w:tc>
          <w:tcPr>
            <w:tcW w:w="10666" w:type="dxa"/>
            <w:gridSpan w:val="2"/>
            <w:vAlign w:val="center"/>
          </w:tcPr>
          <w:p w:rsidR="003F107C" w:rsidRPr="007C5C17" w:rsidRDefault="003F107C" w:rsidP="003F107C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sz w:val="26"/>
                <w:szCs w:val="26"/>
              </w:rPr>
              <w:t xml:space="preserve">GCSE </w:t>
            </w:r>
            <w:r w:rsidRPr="007C5C17">
              <w:rPr>
                <w:rFonts w:ascii="Calibri" w:hAnsi="Calibri"/>
                <w:sz w:val="26"/>
                <w:szCs w:val="26"/>
              </w:rPr>
              <w:t>Mathematics</w:t>
            </w:r>
          </w:p>
          <w:p w:rsidR="003F107C" w:rsidRPr="007C5C17" w:rsidRDefault="003F107C" w:rsidP="003F107C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>oard:</w:t>
            </w:r>
            <w:r>
              <w:rPr>
                <w:rFonts w:ascii="Calibri" w:hAnsi="Calibri"/>
                <w:sz w:val="26"/>
                <w:szCs w:val="26"/>
              </w:rPr>
              <w:t xml:space="preserve"> Edexcel</w:t>
            </w:r>
          </w:p>
          <w:p w:rsidR="003F107C" w:rsidRPr="007C5C17" w:rsidRDefault="003F107C" w:rsidP="003F107C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Tiered/u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>ntiered: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Two tiers – Higher and Foundation level</w:t>
            </w:r>
          </w:p>
          <w:p w:rsidR="003F107C" w:rsidRPr="007C5C17" w:rsidRDefault="003F107C" w:rsidP="003F107C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 xml:space="preserve">Proportion assessed by examination: </w:t>
            </w:r>
            <w:r w:rsidRPr="007C5C17">
              <w:rPr>
                <w:rFonts w:ascii="Calibri" w:hAnsi="Calibri"/>
                <w:sz w:val="26"/>
                <w:szCs w:val="26"/>
              </w:rPr>
              <w:t>100%</w:t>
            </w:r>
          </w:p>
          <w:p w:rsidR="003F107C" w:rsidRPr="007C5C17" w:rsidRDefault="003F107C" w:rsidP="003F107C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>
              <w:rPr>
                <w:rFonts w:ascii="Calibri" w:hAnsi="Calibri"/>
                <w:b/>
                <w:sz w:val="26"/>
                <w:szCs w:val="26"/>
              </w:rPr>
              <w:t>non-examined a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>ssessment</w:t>
            </w:r>
            <w:r>
              <w:rPr>
                <w:rFonts w:ascii="Calibri" w:hAnsi="Calibri"/>
                <w:b/>
                <w:sz w:val="26"/>
                <w:szCs w:val="26"/>
              </w:rPr>
              <w:t xml:space="preserve"> (NEA)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0%</w:t>
            </w:r>
          </w:p>
          <w:p w:rsidR="003F107C" w:rsidRDefault="003F107C" w:rsidP="003F107C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sz w:val="26"/>
                <w:szCs w:val="26"/>
              </w:rPr>
              <w:t xml:space="preserve">3 examinations: 1 hour 30 </w:t>
            </w:r>
            <w:r w:rsidRPr="007C5C17">
              <w:rPr>
                <w:rFonts w:ascii="Calibri" w:hAnsi="Calibri"/>
                <w:sz w:val="26"/>
                <w:szCs w:val="26"/>
              </w:rPr>
              <w:t>min</w:t>
            </w:r>
            <w:r>
              <w:rPr>
                <w:rFonts w:ascii="Calibri" w:hAnsi="Calibri"/>
                <w:sz w:val="26"/>
                <w:szCs w:val="26"/>
              </w:rPr>
              <w:t>utes each</w:t>
            </w:r>
          </w:p>
          <w:p w:rsidR="003F107C" w:rsidRDefault="003F107C" w:rsidP="003F107C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Paper 1 is non-calculator, Papers 2 and 3 are calculator (regardless of tier)</w:t>
            </w:r>
          </w:p>
          <w:p w:rsidR="003F107C" w:rsidRDefault="003F107C" w:rsidP="003F107C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9-</w:t>
            </w:r>
            <w:r w:rsidR="00682B64">
              <w:rPr>
                <w:rFonts w:ascii="Calibri" w:hAnsi="Calibri"/>
                <w:sz w:val="26"/>
                <w:szCs w:val="26"/>
              </w:rPr>
              <w:t>1</w:t>
            </w:r>
          </w:p>
          <w:p w:rsidR="00E0021B" w:rsidRPr="007C5C17" w:rsidRDefault="00E0021B" w:rsidP="003F107C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C5547B" w:rsidRPr="007C5C17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C5547B" w:rsidRPr="007C5C17" w:rsidRDefault="00C5547B" w:rsidP="00C5547B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noProof/>
                <w:sz w:val="26"/>
                <w:szCs w:val="26"/>
              </w:rPr>
              <w:drawing>
                <wp:inline distT="0" distB="0" distL="0" distR="0" wp14:anchorId="526AB1E6" wp14:editId="623796C0">
                  <wp:extent cx="521056" cy="501015"/>
                  <wp:effectExtent l="0" t="0" r="0" b="0"/>
                  <wp:docPr id="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95" cy="50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C7355A" w:rsidRDefault="00C7355A" w:rsidP="00C5547B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C5547B" w:rsidRDefault="00C5547B" w:rsidP="00C5547B">
            <w:pPr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 xml:space="preserve">Science </w:t>
            </w:r>
          </w:p>
          <w:p w:rsidR="007C5C17" w:rsidRPr="007C5C17" w:rsidRDefault="007C5C17" w:rsidP="00C5547B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7C5C17" w:rsidTr="00CC46F6">
        <w:trPr>
          <w:cantSplit/>
          <w:trHeight w:val="2572"/>
        </w:trPr>
        <w:tc>
          <w:tcPr>
            <w:tcW w:w="10666" w:type="dxa"/>
            <w:gridSpan w:val="2"/>
            <w:vAlign w:val="center"/>
          </w:tcPr>
          <w:p w:rsidR="007C5C17" w:rsidRPr="007C5C17" w:rsidRDefault="00997C5A" w:rsidP="00C5547B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7C5C17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sz w:val="26"/>
                <w:szCs w:val="26"/>
              </w:rPr>
              <w:t xml:space="preserve">GCSE 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>Separate Sciences (Triple Sciences</w:t>
            </w:r>
            <w:r>
              <w:rPr>
                <w:rFonts w:ascii="Calibri" w:hAnsi="Calibri"/>
                <w:sz w:val="26"/>
                <w:szCs w:val="26"/>
              </w:rPr>
              <w:t xml:space="preserve"> – three different GCSEs in Biology, Chemistry and Physics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); </w:t>
            </w:r>
            <w:r>
              <w:rPr>
                <w:rFonts w:ascii="Calibri" w:hAnsi="Calibri"/>
                <w:sz w:val="26"/>
                <w:szCs w:val="26"/>
              </w:rPr>
              <w:t xml:space="preserve">GCSE 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>Combined Science (Dual Science</w:t>
            </w:r>
            <w:r>
              <w:rPr>
                <w:rFonts w:ascii="Calibri" w:hAnsi="Calibri"/>
                <w:sz w:val="26"/>
                <w:szCs w:val="26"/>
              </w:rPr>
              <w:t xml:space="preserve"> – two GCSEs, combining elements of Biology, Chemistry and Physics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>)</w:t>
            </w:r>
          </w:p>
          <w:p w:rsidR="007C5C17" w:rsidRPr="007C5C17" w:rsidRDefault="00997C5A" w:rsidP="00C5547B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7C5C17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7C5C17" w:rsidRDefault="00997C5A" w:rsidP="00C5547B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Tiered/u</w:t>
            </w:r>
            <w:r w:rsidR="007C5C17" w:rsidRPr="007C5C17">
              <w:rPr>
                <w:rFonts w:ascii="Calibri" w:hAnsi="Calibri"/>
                <w:b/>
                <w:sz w:val="26"/>
                <w:szCs w:val="26"/>
              </w:rPr>
              <w:t>ntiered: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  <w:r w:rsidR="0013124C" w:rsidRPr="007C5C17">
              <w:rPr>
                <w:rFonts w:ascii="Calibri" w:hAnsi="Calibri"/>
                <w:sz w:val="26"/>
                <w:szCs w:val="26"/>
              </w:rPr>
              <w:t>Two tiers – Higher and Foundation level</w:t>
            </w:r>
          </w:p>
          <w:p w:rsidR="007C5C17" w:rsidRPr="007C5C17" w:rsidRDefault="007C5C17" w:rsidP="00C5547B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100%</w:t>
            </w:r>
          </w:p>
          <w:p w:rsidR="007C5C17" w:rsidRPr="007C5C17" w:rsidRDefault="007C5C17" w:rsidP="00C5547B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E15CAB">
              <w:rPr>
                <w:rFonts w:ascii="Calibri" w:hAnsi="Calibri"/>
                <w:b/>
                <w:sz w:val="26"/>
                <w:szCs w:val="26"/>
              </w:rPr>
              <w:t xml:space="preserve">non-examined 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>assessment</w:t>
            </w:r>
            <w:r w:rsidR="00E15CAB">
              <w:rPr>
                <w:rFonts w:ascii="Calibri" w:hAnsi="Calibri"/>
                <w:b/>
                <w:sz w:val="26"/>
                <w:szCs w:val="26"/>
              </w:rPr>
              <w:t xml:space="preserve"> (NEA)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0%</w:t>
            </w:r>
          </w:p>
          <w:p w:rsidR="004B30D9" w:rsidRDefault="007C5C17" w:rsidP="00C5547B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Separate Sciences – 6 </w:t>
            </w:r>
            <w:r w:rsidR="00C7355A">
              <w:rPr>
                <w:rFonts w:ascii="Calibri" w:hAnsi="Calibri"/>
                <w:sz w:val="26"/>
                <w:szCs w:val="26"/>
              </w:rPr>
              <w:t>examinations</w:t>
            </w:r>
            <w:r w:rsidR="00E0021B">
              <w:rPr>
                <w:rFonts w:ascii="Calibri" w:hAnsi="Calibri"/>
                <w:sz w:val="26"/>
                <w:szCs w:val="26"/>
              </w:rPr>
              <w:t xml:space="preserve"> (at both tiers)</w:t>
            </w:r>
            <w:r w:rsidR="00C7355A">
              <w:rPr>
                <w:rFonts w:ascii="Calibri" w:hAnsi="Calibri"/>
                <w:sz w:val="26"/>
                <w:szCs w:val="26"/>
              </w:rPr>
              <w:t>:</w:t>
            </w:r>
            <w:r w:rsidR="00C2079A">
              <w:rPr>
                <w:rFonts w:ascii="Calibri" w:hAnsi="Calibri"/>
                <w:sz w:val="26"/>
                <w:szCs w:val="26"/>
              </w:rPr>
              <w:t xml:space="preserve"> 1 hour 45</w:t>
            </w:r>
            <w:r w:rsidR="00997C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7C5C17">
              <w:rPr>
                <w:rFonts w:ascii="Calibri" w:hAnsi="Calibri"/>
                <w:sz w:val="26"/>
                <w:szCs w:val="26"/>
              </w:rPr>
              <w:t>min</w:t>
            </w:r>
            <w:r w:rsidR="00C2079A">
              <w:rPr>
                <w:rFonts w:ascii="Calibri" w:hAnsi="Calibri"/>
                <w:sz w:val="26"/>
                <w:szCs w:val="26"/>
              </w:rPr>
              <w:t>ute</w:t>
            </w:r>
            <w:r w:rsidR="00C7355A">
              <w:rPr>
                <w:rFonts w:ascii="Calibri" w:hAnsi="Calibri"/>
                <w:sz w:val="26"/>
                <w:szCs w:val="26"/>
              </w:rPr>
              <w:t>s each (2x Biology,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2x Chemistry &amp; 2x Physics); Co</w:t>
            </w:r>
            <w:r w:rsidR="00C7355A">
              <w:rPr>
                <w:rFonts w:ascii="Calibri" w:hAnsi="Calibri"/>
                <w:sz w:val="26"/>
                <w:szCs w:val="26"/>
              </w:rPr>
              <w:t>mbined Science - 6 examinations</w:t>
            </w:r>
            <w:r w:rsidR="00E0021B">
              <w:rPr>
                <w:rFonts w:ascii="Calibri" w:hAnsi="Calibri"/>
                <w:sz w:val="26"/>
                <w:szCs w:val="26"/>
              </w:rPr>
              <w:t xml:space="preserve"> (at both tiers)</w:t>
            </w:r>
            <w:r w:rsidR="00C7355A">
              <w:rPr>
                <w:rFonts w:ascii="Calibri" w:hAnsi="Calibri"/>
                <w:sz w:val="26"/>
                <w:szCs w:val="26"/>
              </w:rPr>
              <w:t>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1 hour 1</w:t>
            </w:r>
            <w:r w:rsidR="00C2079A">
              <w:rPr>
                <w:rFonts w:ascii="Calibri" w:hAnsi="Calibri"/>
                <w:sz w:val="26"/>
                <w:szCs w:val="26"/>
              </w:rPr>
              <w:t>5</w:t>
            </w:r>
            <w:r w:rsidR="00997C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7C5C17">
              <w:rPr>
                <w:rFonts w:ascii="Calibri" w:hAnsi="Calibri"/>
                <w:sz w:val="26"/>
                <w:szCs w:val="26"/>
              </w:rPr>
              <w:t>min</w:t>
            </w:r>
            <w:r w:rsidR="00C2079A">
              <w:rPr>
                <w:rFonts w:ascii="Calibri" w:hAnsi="Calibri"/>
                <w:sz w:val="26"/>
                <w:szCs w:val="26"/>
              </w:rPr>
              <w:t>ute</w:t>
            </w:r>
            <w:r w:rsidR="00C7355A">
              <w:rPr>
                <w:rFonts w:ascii="Calibri" w:hAnsi="Calibri"/>
                <w:sz w:val="26"/>
                <w:szCs w:val="26"/>
              </w:rPr>
              <w:t>s each (2x Biology,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2x Chemistry &amp; 2x Physics)</w:t>
            </w:r>
          </w:p>
          <w:p w:rsidR="00997C5A" w:rsidRDefault="00997C5A" w:rsidP="00C5547B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C7355A" w:rsidRDefault="00C7355A" w:rsidP="00C5547B">
            <w:pPr>
              <w:rPr>
                <w:rFonts w:ascii="Calibri" w:hAnsi="Calibri"/>
                <w:sz w:val="26"/>
                <w:szCs w:val="26"/>
              </w:rPr>
            </w:pPr>
          </w:p>
          <w:p w:rsidR="00C7355A" w:rsidRDefault="00C7355A" w:rsidP="00C5547B">
            <w:pPr>
              <w:rPr>
                <w:rFonts w:ascii="Calibri" w:hAnsi="Calibri"/>
                <w:sz w:val="26"/>
                <w:szCs w:val="26"/>
              </w:rPr>
            </w:pPr>
          </w:p>
          <w:p w:rsidR="00C7355A" w:rsidRDefault="00C7355A" w:rsidP="00C5547B">
            <w:pPr>
              <w:rPr>
                <w:rFonts w:ascii="Calibri" w:hAnsi="Calibri"/>
                <w:sz w:val="26"/>
                <w:szCs w:val="26"/>
              </w:rPr>
            </w:pPr>
          </w:p>
          <w:p w:rsidR="00997C5A" w:rsidRDefault="00997C5A" w:rsidP="00C5547B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C5547B">
            <w:pPr>
              <w:rPr>
                <w:rFonts w:ascii="Calibri" w:hAnsi="Calibri"/>
                <w:sz w:val="26"/>
                <w:szCs w:val="26"/>
              </w:rPr>
            </w:pPr>
          </w:p>
          <w:p w:rsidR="00A24A6C" w:rsidRDefault="00A24A6C" w:rsidP="00C5547B">
            <w:pPr>
              <w:rPr>
                <w:rFonts w:ascii="Calibri" w:hAnsi="Calibri"/>
                <w:sz w:val="26"/>
                <w:szCs w:val="26"/>
              </w:rPr>
            </w:pPr>
          </w:p>
          <w:p w:rsidR="00997C5A" w:rsidRDefault="00997C5A" w:rsidP="00C5547B">
            <w:pPr>
              <w:rPr>
                <w:rFonts w:ascii="Calibri" w:hAnsi="Calibri"/>
                <w:sz w:val="26"/>
                <w:szCs w:val="26"/>
              </w:rPr>
            </w:pPr>
          </w:p>
          <w:p w:rsidR="00997C5A" w:rsidRPr="007C5C17" w:rsidRDefault="00997C5A" w:rsidP="00C5547B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AC5E78" w:rsidRPr="007C5C17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AC5E78" w:rsidRPr="007C5C17" w:rsidRDefault="00064C7C" w:rsidP="00C5547B">
            <w:pPr>
              <w:jc w:val="center"/>
              <w:rPr>
                <w:noProof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38771917" wp14:editId="4C0A54E8">
                  <wp:extent cx="581353" cy="561975"/>
                  <wp:effectExtent l="0" t="0" r="9525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89" cy="5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2319B8" w:rsidRDefault="007C5C17" w:rsidP="00C5547B">
            <w:pPr>
              <w:rPr>
                <w:rFonts w:ascii="Calibri" w:hAnsi="Calibri"/>
                <w:b/>
                <w:szCs w:val="26"/>
              </w:rPr>
            </w:pPr>
          </w:p>
          <w:p w:rsidR="00113C48" w:rsidRDefault="00113C48" w:rsidP="00113C48">
            <w:pPr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Art &amp; Design</w:t>
            </w:r>
          </w:p>
          <w:p w:rsidR="007C5C17" w:rsidRPr="007C5C17" w:rsidRDefault="007C5C17" w:rsidP="00113C48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7C5C17" w:rsidTr="00CC46F6">
        <w:trPr>
          <w:cantSplit/>
          <w:trHeight w:val="1982"/>
        </w:trPr>
        <w:tc>
          <w:tcPr>
            <w:tcW w:w="10666" w:type="dxa"/>
            <w:gridSpan w:val="2"/>
            <w:vAlign w:val="center"/>
          </w:tcPr>
          <w:p w:rsidR="00113C48" w:rsidRPr="007C5C17" w:rsidRDefault="00113C48" w:rsidP="00113C48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Pr="004B30D9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GCSE Fine Art</w:t>
            </w:r>
          </w:p>
          <w:p w:rsidR="00113C48" w:rsidRPr="007C5C17" w:rsidRDefault="00113C48" w:rsidP="00113C48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Pr="004B30D9">
              <w:rPr>
                <w:rFonts w:ascii="Calibri" w:hAnsi="Calibri"/>
                <w:b/>
                <w:sz w:val="26"/>
                <w:szCs w:val="26"/>
              </w:rPr>
              <w:t>oard:</w:t>
            </w:r>
            <w:r>
              <w:rPr>
                <w:rFonts w:ascii="Calibri" w:hAnsi="Calibri"/>
                <w:sz w:val="26"/>
                <w:szCs w:val="26"/>
              </w:rPr>
              <w:t xml:space="preserve"> Pearson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</w:p>
          <w:p w:rsidR="00113C48" w:rsidRPr="007C5C17" w:rsidRDefault="00113C48" w:rsidP="00113C48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Tiered/u</w:t>
            </w:r>
            <w:r w:rsidRPr="004B30D9">
              <w:rPr>
                <w:rFonts w:ascii="Calibri" w:hAnsi="Calibri"/>
                <w:b/>
                <w:sz w:val="26"/>
                <w:szCs w:val="26"/>
              </w:rPr>
              <w:t>ntiered: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Untiered</w:t>
            </w:r>
          </w:p>
          <w:p w:rsidR="00113C48" w:rsidRPr="007C5C17" w:rsidRDefault="00113C48" w:rsidP="00113C48">
            <w:pPr>
              <w:rPr>
                <w:rFonts w:ascii="Calibri" w:hAnsi="Calibri"/>
                <w:sz w:val="26"/>
                <w:szCs w:val="26"/>
              </w:rPr>
            </w:pPr>
            <w:r w:rsidRPr="004B30D9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0%</w:t>
            </w:r>
          </w:p>
          <w:p w:rsidR="00113C48" w:rsidRPr="007C5C17" w:rsidRDefault="00113C48" w:rsidP="00113C48">
            <w:pPr>
              <w:rPr>
                <w:rFonts w:ascii="Calibri" w:hAnsi="Calibri"/>
                <w:sz w:val="26"/>
                <w:szCs w:val="26"/>
              </w:rPr>
            </w:pPr>
            <w:r w:rsidRPr="004B30D9">
              <w:rPr>
                <w:rFonts w:ascii="Calibri" w:hAnsi="Calibri"/>
                <w:b/>
                <w:sz w:val="26"/>
                <w:szCs w:val="26"/>
              </w:rPr>
              <w:t>Proportion assessed by controlled assessment or coursework: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40% controlled assessment and 60% coursework</w:t>
            </w:r>
          </w:p>
          <w:p w:rsidR="00113C48" w:rsidRDefault="00113C48" w:rsidP="00113C48">
            <w:pPr>
              <w:rPr>
                <w:rFonts w:ascii="Calibri" w:hAnsi="Calibri"/>
                <w:sz w:val="26"/>
                <w:szCs w:val="26"/>
              </w:rPr>
            </w:pPr>
            <w:r w:rsidRPr="004B30D9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Controlled assessment is 12 weeks long, with a 10 hour timed </w:t>
            </w:r>
            <w:r w:rsidR="00677C3C">
              <w:rPr>
                <w:rFonts w:ascii="Calibri" w:hAnsi="Calibri"/>
                <w:sz w:val="26"/>
                <w:szCs w:val="26"/>
              </w:rPr>
              <w:t xml:space="preserve">controlled assessment </w:t>
            </w:r>
            <w:r w:rsidRPr="007C5C17">
              <w:rPr>
                <w:rFonts w:ascii="Calibri" w:hAnsi="Calibri"/>
                <w:sz w:val="26"/>
                <w:szCs w:val="26"/>
              </w:rPr>
              <w:t>exam</w:t>
            </w:r>
            <w:r w:rsidR="00677C3C">
              <w:rPr>
                <w:rFonts w:ascii="Calibri" w:hAnsi="Calibri"/>
                <w:sz w:val="26"/>
                <w:szCs w:val="26"/>
              </w:rPr>
              <w:t>ination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that runs over multiple sessions</w:t>
            </w:r>
          </w:p>
          <w:p w:rsidR="00113C48" w:rsidRDefault="00113C48" w:rsidP="00113C48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113C48" w:rsidRDefault="00113C48" w:rsidP="00AC5E78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672FDC" w:rsidRDefault="00672FDC" w:rsidP="00AC5E78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3B6698" w:rsidRPr="007C5C17" w:rsidRDefault="003B6698" w:rsidP="00F55799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AC5E78" w:rsidRPr="007C5C17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AC5E78" w:rsidRPr="007C5C17" w:rsidRDefault="00AC5E78" w:rsidP="00AC5E78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noProof/>
                <w:sz w:val="26"/>
                <w:szCs w:val="26"/>
              </w:rPr>
              <w:drawing>
                <wp:inline distT="0" distB="0" distL="0" distR="0" wp14:anchorId="19ADB4F9" wp14:editId="38047904">
                  <wp:extent cx="522817" cy="5429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058" cy="55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Default="007C5C17" w:rsidP="00AC5E78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AC5E78" w:rsidRDefault="00AC5E78" w:rsidP="00AC5E78">
            <w:pPr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Business Studies</w:t>
            </w:r>
          </w:p>
          <w:p w:rsidR="007C5C17" w:rsidRPr="007C5C17" w:rsidRDefault="007C5C17" w:rsidP="00AC5E78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7C5C17" w:rsidTr="00CC46F6">
        <w:trPr>
          <w:cantSplit/>
          <w:trHeight w:val="2004"/>
        </w:trPr>
        <w:tc>
          <w:tcPr>
            <w:tcW w:w="10666" w:type="dxa"/>
            <w:gridSpan w:val="2"/>
            <w:vAlign w:val="center"/>
          </w:tcPr>
          <w:p w:rsidR="007C5C17" w:rsidRPr="007C5C17" w:rsidRDefault="002319B8" w:rsidP="006361F0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4B30D9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GCSE Business</w:t>
            </w:r>
          </w:p>
          <w:p w:rsidR="007C5C17" w:rsidRPr="007C5C17" w:rsidRDefault="002319B8" w:rsidP="006361F0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4B30D9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8A4F33">
              <w:rPr>
                <w:rFonts w:ascii="Calibri" w:hAnsi="Calibri"/>
                <w:sz w:val="26"/>
                <w:szCs w:val="26"/>
              </w:rPr>
              <w:t xml:space="preserve"> AQA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</w:p>
          <w:p w:rsidR="007C5C17" w:rsidRPr="007C5C17" w:rsidRDefault="002319B8" w:rsidP="006361F0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Tiered/u</w:t>
            </w:r>
            <w:r w:rsidR="007C5C17" w:rsidRPr="004B30D9">
              <w:rPr>
                <w:rFonts w:ascii="Calibri" w:hAnsi="Calibri"/>
                <w:b/>
                <w:sz w:val="26"/>
                <w:szCs w:val="26"/>
              </w:rPr>
              <w:t>ntiered: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Untiered</w:t>
            </w:r>
          </w:p>
          <w:p w:rsidR="007C5C17" w:rsidRPr="007C5C17" w:rsidRDefault="007C5C17" w:rsidP="006361F0">
            <w:pPr>
              <w:rPr>
                <w:rFonts w:ascii="Calibri" w:hAnsi="Calibri"/>
                <w:sz w:val="26"/>
                <w:szCs w:val="26"/>
              </w:rPr>
            </w:pPr>
            <w:r w:rsidRPr="004B30D9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="008A4F33">
              <w:rPr>
                <w:rFonts w:ascii="Calibri" w:hAnsi="Calibri"/>
                <w:sz w:val="26"/>
                <w:szCs w:val="26"/>
              </w:rPr>
              <w:t xml:space="preserve"> 100</w:t>
            </w:r>
            <w:r w:rsidRPr="007C5C17">
              <w:rPr>
                <w:rFonts w:ascii="Calibri" w:hAnsi="Calibri"/>
                <w:sz w:val="26"/>
                <w:szCs w:val="26"/>
              </w:rPr>
              <w:t>%</w:t>
            </w:r>
          </w:p>
          <w:p w:rsidR="007C5C17" w:rsidRPr="007C5C17" w:rsidRDefault="007C5C17" w:rsidP="006361F0">
            <w:pPr>
              <w:rPr>
                <w:rFonts w:ascii="Calibri" w:hAnsi="Calibri"/>
                <w:sz w:val="26"/>
                <w:szCs w:val="26"/>
              </w:rPr>
            </w:pPr>
            <w:r w:rsidRPr="004B30D9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B86D73">
              <w:rPr>
                <w:rFonts w:ascii="Calibri" w:hAnsi="Calibri"/>
                <w:b/>
                <w:sz w:val="26"/>
                <w:szCs w:val="26"/>
              </w:rPr>
              <w:t xml:space="preserve">non-examined </w:t>
            </w:r>
            <w:r w:rsidRPr="004B30D9">
              <w:rPr>
                <w:rFonts w:ascii="Calibri" w:hAnsi="Calibri"/>
                <w:b/>
                <w:sz w:val="26"/>
                <w:szCs w:val="26"/>
              </w:rPr>
              <w:t xml:space="preserve">assessment </w:t>
            </w:r>
            <w:r w:rsidR="00B86D73">
              <w:rPr>
                <w:rFonts w:ascii="Calibri" w:hAnsi="Calibri"/>
                <w:b/>
                <w:sz w:val="26"/>
                <w:szCs w:val="26"/>
              </w:rPr>
              <w:t>(NEA)</w:t>
            </w:r>
            <w:r w:rsidRPr="004B30D9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  <w:r w:rsidR="00B86D73">
              <w:rPr>
                <w:rFonts w:ascii="Calibri" w:hAnsi="Calibri"/>
                <w:sz w:val="26"/>
                <w:szCs w:val="26"/>
              </w:rPr>
              <w:t>0</w:t>
            </w:r>
            <w:r w:rsidRPr="007C5C17">
              <w:rPr>
                <w:rFonts w:ascii="Calibri" w:hAnsi="Calibri"/>
                <w:sz w:val="26"/>
                <w:szCs w:val="26"/>
              </w:rPr>
              <w:t>%</w:t>
            </w:r>
          </w:p>
          <w:p w:rsidR="007C5C17" w:rsidRDefault="007C5C17" w:rsidP="006361F0">
            <w:pPr>
              <w:rPr>
                <w:rFonts w:ascii="Calibri" w:hAnsi="Calibri"/>
                <w:sz w:val="26"/>
                <w:szCs w:val="26"/>
              </w:rPr>
            </w:pPr>
            <w:r w:rsidRPr="004B30D9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  <w:r w:rsidR="00C7355A">
              <w:rPr>
                <w:rFonts w:ascii="Calibri" w:hAnsi="Calibri"/>
                <w:sz w:val="26"/>
                <w:szCs w:val="26"/>
              </w:rPr>
              <w:t>2 examinations:</w:t>
            </w:r>
            <w:r w:rsidR="00C2079A">
              <w:rPr>
                <w:rFonts w:ascii="Calibri" w:hAnsi="Calibri"/>
                <w:sz w:val="26"/>
                <w:szCs w:val="26"/>
              </w:rPr>
              <w:t xml:space="preserve"> </w:t>
            </w:r>
            <w:r w:rsidR="00521AE3">
              <w:rPr>
                <w:rFonts w:ascii="Calibri" w:hAnsi="Calibri"/>
                <w:sz w:val="26"/>
                <w:szCs w:val="26"/>
              </w:rPr>
              <w:t xml:space="preserve">1 hour </w:t>
            </w:r>
            <w:r w:rsidR="00C2079A">
              <w:rPr>
                <w:rFonts w:ascii="Calibri" w:hAnsi="Calibri"/>
                <w:sz w:val="26"/>
                <w:szCs w:val="26"/>
              </w:rPr>
              <w:t>45</w:t>
            </w:r>
            <w:r w:rsid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="00C2079A">
              <w:rPr>
                <w:rFonts w:ascii="Calibri" w:hAnsi="Calibri"/>
                <w:sz w:val="26"/>
                <w:szCs w:val="26"/>
              </w:rPr>
              <w:t xml:space="preserve">minutes </w:t>
            </w:r>
            <w:r w:rsidR="00521AE3">
              <w:rPr>
                <w:rFonts w:ascii="Calibri" w:hAnsi="Calibri"/>
                <w:sz w:val="26"/>
                <w:szCs w:val="26"/>
              </w:rPr>
              <w:t>each</w:t>
            </w:r>
          </w:p>
          <w:p w:rsidR="002319B8" w:rsidRDefault="002319B8" w:rsidP="002319B8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 w:rsidR="00521AE3"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672FDC" w:rsidRDefault="00672FDC" w:rsidP="002319B8">
            <w:pPr>
              <w:rPr>
                <w:rFonts w:ascii="Calibri" w:hAnsi="Calibri"/>
                <w:sz w:val="26"/>
                <w:szCs w:val="26"/>
              </w:rPr>
            </w:pPr>
          </w:p>
          <w:p w:rsidR="00C7355A" w:rsidRPr="007C5C17" w:rsidRDefault="00C7355A" w:rsidP="006361F0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6361F0" w:rsidRPr="007C5C17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6361F0" w:rsidRPr="007C5C17" w:rsidRDefault="006361F0" w:rsidP="006361F0">
            <w:pPr>
              <w:jc w:val="center"/>
              <w:rPr>
                <w:noProof/>
                <w:sz w:val="26"/>
                <w:szCs w:val="26"/>
              </w:rPr>
            </w:pPr>
            <w:r w:rsidRPr="007C5C17">
              <w:rPr>
                <w:noProof/>
                <w:sz w:val="26"/>
                <w:szCs w:val="26"/>
              </w:rPr>
              <w:drawing>
                <wp:inline distT="0" distB="0" distL="0" distR="0" wp14:anchorId="3D8E7D06" wp14:editId="1E5F29EC">
                  <wp:extent cx="647334" cy="542925"/>
                  <wp:effectExtent l="0" t="0" r="635" b="0"/>
                  <wp:docPr id="10" name="Picture 10" descr="MC90001933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C90001933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652" cy="5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Default="007C5C17" w:rsidP="006361F0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6361F0" w:rsidRDefault="006361F0" w:rsidP="006361F0">
            <w:pPr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Computing</w:t>
            </w:r>
          </w:p>
          <w:p w:rsidR="007C5C17" w:rsidRPr="007C5C17" w:rsidRDefault="007C5C17" w:rsidP="006361F0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7C5C17" w:rsidTr="00CC46F6">
        <w:trPr>
          <w:cantSplit/>
          <w:trHeight w:val="2003"/>
        </w:trPr>
        <w:tc>
          <w:tcPr>
            <w:tcW w:w="10666" w:type="dxa"/>
            <w:gridSpan w:val="2"/>
            <w:vAlign w:val="center"/>
          </w:tcPr>
          <w:p w:rsidR="008857ED" w:rsidRPr="008857ED" w:rsidRDefault="008857ED" w:rsidP="008857ED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857E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Course title:</w:t>
            </w:r>
            <w:r w:rsidRPr="008857ED">
              <w:rPr>
                <w:rFonts w:asciiTheme="minorHAnsi" w:hAnsiTheme="minorHAnsi" w:cstheme="minorHAnsi"/>
                <w:sz w:val="26"/>
                <w:szCs w:val="26"/>
              </w:rPr>
              <w:t xml:space="preserve"> GCSE Computer Science (2020)</w:t>
            </w:r>
          </w:p>
          <w:p w:rsidR="008857ED" w:rsidRPr="008857ED" w:rsidRDefault="008857ED" w:rsidP="008857ED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857E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Examination board:</w:t>
            </w:r>
            <w:r w:rsidRPr="008857ED">
              <w:rPr>
                <w:rFonts w:asciiTheme="minorHAnsi" w:hAnsiTheme="minorHAnsi" w:cstheme="minorHAnsi"/>
                <w:sz w:val="26"/>
                <w:szCs w:val="26"/>
              </w:rPr>
              <w:t xml:space="preserve"> Pearson </w:t>
            </w:r>
          </w:p>
          <w:p w:rsidR="008857ED" w:rsidRPr="008857ED" w:rsidRDefault="008857ED" w:rsidP="008857ED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857E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Tiered/untiered:</w:t>
            </w:r>
            <w:r w:rsidRPr="008857ED">
              <w:rPr>
                <w:rFonts w:asciiTheme="minorHAnsi" w:hAnsiTheme="minorHAnsi" w:cstheme="minorHAnsi"/>
                <w:sz w:val="26"/>
                <w:szCs w:val="26"/>
              </w:rPr>
              <w:t xml:space="preserve"> Untiered</w:t>
            </w:r>
          </w:p>
          <w:p w:rsidR="008857ED" w:rsidRPr="008857ED" w:rsidRDefault="008857ED" w:rsidP="008857ED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857E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Proportion assessed by examination:</w:t>
            </w:r>
            <w:r w:rsidRPr="008857ED">
              <w:rPr>
                <w:rFonts w:asciiTheme="minorHAnsi" w:hAnsiTheme="minorHAnsi" w:cstheme="minorHAnsi"/>
                <w:sz w:val="26"/>
                <w:szCs w:val="26"/>
              </w:rPr>
              <w:t xml:space="preserve"> 100%</w:t>
            </w:r>
          </w:p>
          <w:p w:rsidR="008857ED" w:rsidRPr="008857ED" w:rsidRDefault="008857ED" w:rsidP="008857ED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857E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Proportion assessed by non-examined assessment (NEA):</w:t>
            </w:r>
            <w:r w:rsidRPr="008857ED">
              <w:rPr>
                <w:rFonts w:asciiTheme="minorHAnsi" w:hAnsiTheme="minorHAnsi" w:cstheme="minorHAnsi"/>
                <w:sz w:val="26"/>
                <w:szCs w:val="26"/>
              </w:rPr>
              <w:t xml:space="preserve"> 0%</w:t>
            </w:r>
          </w:p>
          <w:p w:rsidR="008857ED" w:rsidRPr="008857ED" w:rsidRDefault="008857ED" w:rsidP="008857ED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857E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Number and length of examinations:</w:t>
            </w:r>
            <w:r w:rsidRPr="008857ED">
              <w:rPr>
                <w:rFonts w:asciiTheme="minorHAnsi" w:hAnsiTheme="minorHAnsi" w:cstheme="minorHAnsi"/>
                <w:sz w:val="26"/>
                <w:szCs w:val="26"/>
              </w:rPr>
              <w:t xml:space="preserve"> 2 examinations: 1 hour 30 minutes (paper) and 2 hours (on screen)</w:t>
            </w:r>
          </w:p>
          <w:p w:rsidR="008857ED" w:rsidRPr="008857ED" w:rsidRDefault="008857ED" w:rsidP="008857ED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857E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Grading:</w:t>
            </w:r>
            <w:r w:rsidRPr="008857ED">
              <w:rPr>
                <w:rFonts w:asciiTheme="minorHAnsi" w:hAnsiTheme="minorHAnsi" w:cstheme="minorHAnsi"/>
                <w:sz w:val="26"/>
                <w:szCs w:val="26"/>
              </w:rPr>
              <w:t xml:space="preserve"> 9-1</w:t>
            </w:r>
          </w:p>
          <w:p w:rsidR="00E0021B" w:rsidRDefault="00E0021B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Pr="007C5C17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C7355A" w:rsidRDefault="00DD4A45" w:rsidP="00F55799">
            <w:pPr>
              <w:jc w:val="center"/>
              <w:rPr>
                <w:noProof/>
                <w:sz w:val="26"/>
                <w:szCs w:val="26"/>
              </w:rPr>
            </w:pPr>
            <w:r w:rsidRPr="00C7355A">
              <w:rPr>
                <w:noProof/>
                <w:sz w:val="26"/>
                <w:szCs w:val="26"/>
              </w:rPr>
              <w:lastRenderedPageBreak/>
              <w:t xml:space="preserve"> </w:t>
            </w:r>
            <w:r w:rsidRPr="00C7355A">
              <w:rPr>
                <w:noProof/>
                <w:sz w:val="26"/>
                <w:szCs w:val="26"/>
              </w:rPr>
              <w:drawing>
                <wp:inline distT="0" distB="0" distL="0" distR="0" wp14:anchorId="62354AFE" wp14:editId="318AE6A3">
                  <wp:extent cx="400050" cy="419100"/>
                  <wp:effectExtent l="0" t="0" r="0" b="0"/>
                  <wp:docPr id="25" name="Picture 34" descr="Description: MCj029041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scription: MCj029041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32" cy="42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355A">
              <w:rPr>
                <w:noProof/>
                <w:sz w:val="26"/>
                <w:szCs w:val="26"/>
              </w:rPr>
              <w:t xml:space="preserve"> </w:t>
            </w:r>
            <w:r w:rsidRPr="00C7355A">
              <w:rPr>
                <w:noProof/>
                <w:sz w:val="26"/>
                <w:szCs w:val="26"/>
              </w:rPr>
              <w:drawing>
                <wp:inline distT="0" distB="0" distL="0" distR="0" wp14:anchorId="64C7C7F2" wp14:editId="5F4E6DFF">
                  <wp:extent cx="345498" cy="361950"/>
                  <wp:effectExtent l="0" t="0" r="0" b="0"/>
                  <wp:docPr id="23" name="Picture 24" descr="Description: MMj028405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escription: MMj028405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62" cy="37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7355A" w:rsidRDefault="007C5C17" w:rsidP="00F55799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C7355A" w:rsidRDefault="00DD4A45" w:rsidP="00F55799">
            <w:pPr>
              <w:rPr>
                <w:rFonts w:ascii="Calibri" w:hAnsi="Calibri"/>
                <w:b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Design </w:t>
            </w:r>
            <w:r w:rsidR="00945402">
              <w:rPr>
                <w:rFonts w:ascii="Calibri" w:hAnsi="Calibri"/>
                <w:b/>
                <w:sz w:val="26"/>
                <w:szCs w:val="26"/>
              </w:rPr>
              <w:t xml:space="preserve">and </w:t>
            </w:r>
            <w:r w:rsidR="00F12C9E">
              <w:rPr>
                <w:rFonts w:ascii="Calibri" w:hAnsi="Calibri"/>
                <w:b/>
                <w:sz w:val="26"/>
                <w:szCs w:val="26"/>
              </w:rPr>
              <w:t xml:space="preserve">Technology: </w:t>
            </w:r>
            <w:r w:rsidR="00F12C9E" w:rsidRPr="00F12C9E">
              <w:rPr>
                <w:rFonts w:ascii="Calibri" w:hAnsi="Calibri"/>
                <w:sz w:val="26"/>
                <w:szCs w:val="26"/>
              </w:rPr>
              <w:t>with a specialism in Graphic Products, Resistant Materials and Textiles Technology</w:t>
            </w:r>
          </w:p>
          <w:p w:rsidR="007C5C17" w:rsidRPr="00C7355A" w:rsidRDefault="007C5C17" w:rsidP="00F55799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2124"/>
        </w:trPr>
        <w:tc>
          <w:tcPr>
            <w:tcW w:w="10666" w:type="dxa"/>
            <w:gridSpan w:val="2"/>
            <w:vAlign w:val="center"/>
          </w:tcPr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="00746DFB">
              <w:rPr>
                <w:rFonts w:ascii="Calibri" w:hAnsi="Calibri"/>
                <w:sz w:val="26"/>
                <w:szCs w:val="26"/>
              </w:rPr>
              <w:t xml:space="preserve">GCSE 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Design and Technology </w:t>
            </w:r>
          </w:p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Tiered/u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ntiered: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Untiered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="00945402">
              <w:rPr>
                <w:rFonts w:ascii="Calibri" w:hAnsi="Calibri"/>
                <w:sz w:val="26"/>
                <w:szCs w:val="26"/>
              </w:rPr>
              <w:t xml:space="preserve"> 5</w:t>
            </w:r>
            <w:r w:rsidRPr="00C7355A">
              <w:rPr>
                <w:rFonts w:ascii="Calibri" w:hAnsi="Calibri"/>
                <w:sz w:val="26"/>
                <w:szCs w:val="26"/>
              </w:rPr>
              <w:t>0%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945402">
              <w:rPr>
                <w:rFonts w:ascii="Calibri" w:hAnsi="Calibri"/>
                <w:b/>
                <w:sz w:val="26"/>
                <w:szCs w:val="26"/>
              </w:rPr>
              <w:t>non-examined</w:t>
            </w: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 assessment</w:t>
            </w:r>
            <w:r w:rsidR="00945402">
              <w:rPr>
                <w:rFonts w:ascii="Calibri" w:hAnsi="Calibri"/>
                <w:b/>
                <w:sz w:val="26"/>
                <w:szCs w:val="26"/>
              </w:rPr>
              <w:t xml:space="preserve"> (NEA)</w:t>
            </w:r>
            <w:r w:rsidRPr="00C7355A">
              <w:rPr>
                <w:rFonts w:ascii="Calibri" w:hAnsi="Calibri"/>
                <w:b/>
                <w:sz w:val="26"/>
                <w:szCs w:val="26"/>
              </w:rPr>
              <w:t>:</w:t>
            </w:r>
            <w:r w:rsidR="00945402">
              <w:rPr>
                <w:rFonts w:ascii="Calibri" w:hAnsi="Calibri"/>
                <w:sz w:val="26"/>
                <w:szCs w:val="26"/>
              </w:rPr>
              <w:t xml:space="preserve"> 5</w:t>
            </w:r>
            <w:r w:rsidRPr="00C7355A">
              <w:rPr>
                <w:rFonts w:ascii="Calibri" w:hAnsi="Calibri"/>
                <w:sz w:val="26"/>
                <w:szCs w:val="26"/>
              </w:rPr>
              <w:t>0%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1 examination</w:t>
            </w:r>
            <w:r w:rsidR="00C7355A" w:rsidRPr="00C7355A">
              <w:rPr>
                <w:rFonts w:ascii="Calibri" w:hAnsi="Calibri"/>
                <w:sz w:val="26"/>
                <w:szCs w:val="26"/>
              </w:rPr>
              <w:t>:</w:t>
            </w:r>
            <w:r w:rsidR="00C2079A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2 hours </w:t>
            </w:r>
          </w:p>
          <w:p w:rsidR="00F70F4C" w:rsidRDefault="00F70F4C" w:rsidP="00F70F4C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</w:t>
            </w:r>
            <w:r w:rsidR="00945402">
              <w:rPr>
                <w:rFonts w:ascii="Calibri" w:hAnsi="Calibri"/>
                <w:sz w:val="26"/>
                <w:szCs w:val="26"/>
              </w:rPr>
              <w:t>9-1</w:t>
            </w:r>
          </w:p>
          <w:p w:rsidR="003B6698" w:rsidRPr="00C7355A" w:rsidRDefault="003B6698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3B6698" w:rsidRPr="00C7355A" w:rsidRDefault="003B6698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2319B8" w:rsidRDefault="00DD4A45" w:rsidP="00DD4A45">
            <w:pPr>
              <w:jc w:val="center"/>
              <w:rPr>
                <w:sz w:val="26"/>
                <w:szCs w:val="26"/>
                <w:highlight w:val="yellow"/>
              </w:rPr>
            </w:pPr>
            <w:r w:rsidRPr="002319B8">
              <w:rPr>
                <w:noProof/>
                <w:sz w:val="26"/>
                <w:szCs w:val="26"/>
                <w:highlight w:val="yellow"/>
              </w:rPr>
              <w:drawing>
                <wp:inline distT="0" distB="0" distL="0" distR="0" wp14:anchorId="01746760" wp14:editId="69AE6C72">
                  <wp:extent cx="476250" cy="476250"/>
                  <wp:effectExtent l="0" t="0" r="0" b="0"/>
                  <wp:docPr id="11" name="Picture 5" descr="Description: MCj033944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MCj033944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7355A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C7355A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Drama</w:t>
            </w:r>
          </w:p>
          <w:p w:rsidR="007C5C17" w:rsidRPr="00C7355A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2009"/>
        </w:trPr>
        <w:tc>
          <w:tcPr>
            <w:tcW w:w="10666" w:type="dxa"/>
            <w:gridSpan w:val="2"/>
            <w:vAlign w:val="center"/>
          </w:tcPr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GCSE Drama</w:t>
            </w:r>
          </w:p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Tiered/u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ntiered: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Untiered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40%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994B27">
              <w:rPr>
                <w:rFonts w:ascii="Calibri" w:hAnsi="Calibri"/>
                <w:b/>
                <w:sz w:val="26"/>
                <w:szCs w:val="26"/>
              </w:rPr>
              <w:t>non-examined assessment (NEA)</w:t>
            </w:r>
            <w:r w:rsidRPr="00C7355A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60%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1 examination</w:t>
            </w:r>
            <w:r w:rsidR="00C7355A" w:rsidRPr="00C7355A">
              <w:rPr>
                <w:rFonts w:ascii="Calibri" w:hAnsi="Calibri"/>
                <w:sz w:val="26"/>
                <w:szCs w:val="26"/>
              </w:rPr>
              <w:t>:</w:t>
            </w:r>
            <w:r w:rsidR="00C2079A" w:rsidRPr="00C7355A">
              <w:rPr>
                <w:rFonts w:ascii="Calibri" w:hAnsi="Calibri"/>
                <w:sz w:val="26"/>
                <w:szCs w:val="26"/>
              </w:rPr>
              <w:t xml:space="preserve"> 1 hour 45</w:t>
            </w:r>
            <w:r w:rsidR="00C7355A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7355A">
              <w:rPr>
                <w:rFonts w:ascii="Calibri" w:hAnsi="Calibri"/>
                <w:sz w:val="26"/>
                <w:szCs w:val="26"/>
              </w:rPr>
              <w:t>min</w:t>
            </w:r>
            <w:r w:rsidR="00C2079A" w:rsidRPr="00C7355A">
              <w:rPr>
                <w:rFonts w:ascii="Calibri" w:hAnsi="Calibri"/>
                <w:sz w:val="26"/>
                <w:szCs w:val="26"/>
              </w:rPr>
              <w:t>ute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s </w:t>
            </w:r>
          </w:p>
          <w:p w:rsidR="00F70F4C" w:rsidRDefault="00F70F4C" w:rsidP="00F70F4C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3B6698" w:rsidRDefault="003B6698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C7355A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C7355A" w:rsidRDefault="00DD4A45" w:rsidP="00DD4A45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noProof/>
                <w:sz w:val="26"/>
                <w:szCs w:val="26"/>
              </w:rPr>
              <w:drawing>
                <wp:inline distT="0" distB="0" distL="0" distR="0" wp14:anchorId="63832F73" wp14:editId="3AC03282">
                  <wp:extent cx="438150" cy="470606"/>
                  <wp:effectExtent l="0" t="0" r="0" b="5715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01" cy="47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7355A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C7355A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Food Preparation and Nutrition </w:t>
            </w:r>
          </w:p>
          <w:p w:rsidR="007C5C17" w:rsidRPr="00C7355A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1995"/>
        </w:trPr>
        <w:tc>
          <w:tcPr>
            <w:tcW w:w="10666" w:type="dxa"/>
            <w:gridSpan w:val="2"/>
            <w:vAlign w:val="center"/>
          </w:tcPr>
          <w:p w:rsidR="007C5C17" w:rsidRPr="00C7355A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="00FF3D08">
              <w:rPr>
                <w:rFonts w:ascii="Calibri" w:hAnsi="Calibri"/>
                <w:sz w:val="26"/>
                <w:szCs w:val="26"/>
              </w:rPr>
              <w:t xml:space="preserve">GCSE 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Food Preparation and Nutrition </w:t>
            </w:r>
          </w:p>
          <w:p w:rsidR="007C5C17" w:rsidRPr="00C7355A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Tiered/u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ntiered: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Untiered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50%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FF3D08">
              <w:rPr>
                <w:rFonts w:ascii="Calibri" w:hAnsi="Calibri"/>
                <w:b/>
                <w:sz w:val="26"/>
                <w:szCs w:val="26"/>
              </w:rPr>
              <w:t>non-examined</w:t>
            </w: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 assessment </w:t>
            </w:r>
            <w:r w:rsidR="00FF3D08">
              <w:rPr>
                <w:rFonts w:ascii="Calibri" w:hAnsi="Calibri"/>
                <w:b/>
                <w:sz w:val="26"/>
                <w:szCs w:val="26"/>
              </w:rPr>
              <w:t>(NEA)</w:t>
            </w:r>
            <w:r w:rsidRPr="00C7355A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50%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1 examination</w:t>
            </w:r>
            <w:r w:rsidR="00C7355A" w:rsidRPr="00C7355A">
              <w:rPr>
                <w:rFonts w:ascii="Calibri" w:hAnsi="Calibri"/>
                <w:sz w:val="26"/>
                <w:szCs w:val="26"/>
              </w:rPr>
              <w:t>:</w:t>
            </w:r>
            <w:r w:rsidR="00C2079A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7355A">
              <w:rPr>
                <w:rFonts w:ascii="Calibri" w:hAnsi="Calibri"/>
                <w:sz w:val="26"/>
                <w:szCs w:val="26"/>
              </w:rPr>
              <w:t>1 hour 45</w:t>
            </w:r>
            <w:r w:rsidR="00C7355A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7355A">
              <w:rPr>
                <w:rFonts w:ascii="Calibri" w:hAnsi="Calibri"/>
                <w:sz w:val="26"/>
                <w:szCs w:val="26"/>
              </w:rPr>
              <w:t>min</w:t>
            </w:r>
            <w:r w:rsidR="00C2079A" w:rsidRPr="00C7355A">
              <w:rPr>
                <w:rFonts w:ascii="Calibri" w:hAnsi="Calibri"/>
                <w:sz w:val="26"/>
                <w:szCs w:val="26"/>
              </w:rPr>
              <w:t>ute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s </w:t>
            </w:r>
          </w:p>
          <w:p w:rsidR="003B6698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E0021B" w:rsidRPr="00C7355A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C7355A" w:rsidRDefault="00DD4A45" w:rsidP="00DD4A45">
            <w:pPr>
              <w:jc w:val="center"/>
              <w:rPr>
                <w:sz w:val="26"/>
                <w:szCs w:val="26"/>
              </w:rPr>
            </w:pPr>
            <w:r w:rsidRPr="00C7355A">
              <w:rPr>
                <w:noProof/>
                <w:sz w:val="26"/>
                <w:szCs w:val="26"/>
              </w:rPr>
              <w:drawing>
                <wp:inline distT="0" distB="0" distL="0" distR="0" wp14:anchorId="7A79E55D" wp14:editId="316124E3">
                  <wp:extent cx="409575" cy="409575"/>
                  <wp:effectExtent l="0" t="0" r="9525" b="9525"/>
                  <wp:docPr id="14" name="Picture 12" descr="Description: MCj0438059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scription: MCj0438059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7355A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C7355A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Geography</w:t>
            </w:r>
          </w:p>
          <w:p w:rsidR="007C5C17" w:rsidRPr="00C7355A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2150"/>
        </w:trPr>
        <w:tc>
          <w:tcPr>
            <w:tcW w:w="10666" w:type="dxa"/>
            <w:gridSpan w:val="2"/>
            <w:vAlign w:val="center"/>
          </w:tcPr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GCSE Geography </w:t>
            </w:r>
          </w:p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Tiered/u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ntiered: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Untiered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100%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FF3D08">
              <w:rPr>
                <w:rFonts w:ascii="Calibri" w:hAnsi="Calibri"/>
                <w:b/>
                <w:sz w:val="26"/>
                <w:szCs w:val="26"/>
              </w:rPr>
              <w:t>non-examined</w:t>
            </w: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 assessment </w:t>
            </w:r>
            <w:r w:rsidR="00FF3D08">
              <w:rPr>
                <w:rFonts w:ascii="Calibri" w:hAnsi="Calibri"/>
                <w:b/>
                <w:sz w:val="26"/>
                <w:szCs w:val="26"/>
              </w:rPr>
              <w:t>(NEA)</w:t>
            </w:r>
            <w:r w:rsidRPr="00C7355A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0%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3 examinations</w:t>
            </w:r>
            <w:r w:rsidR="00C7355A" w:rsidRPr="00C7355A">
              <w:rPr>
                <w:rFonts w:ascii="Calibri" w:hAnsi="Calibri"/>
                <w:sz w:val="26"/>
                <w:szCs w:val="26"/>
              </w:rPr>
              <w:t>:</w:t>
            </w:r>
            <w:r w:rsidR="00C2079A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7355A">
              <w:rPr>
                <w:rFonts w:ascii="Calibri" w:hAnsi="Calibri"/>
                <w:sz w:val="26"/>
                <w:szCs w:val="26"/>
              </w:rPr>
              <w:t>2 x 1 hour 30</w:t>
            </w:r>
            <w:r w:rsidR="00C7355A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minutes </w:t>
            </w:r>
            <w:r w:rsidR="00C2079A" w:rsidRPr="00C7355A">
              <w:rPr>
                <w:rFonts w:ascii="Calibri" w:hAnsi="Calibri"/>
                <w:sz w:val="26"/>
                <w:szCs w:val="26"/>
              </w:rPr>
              <w:t>and 1 x 1 hour 15</w:t>
            </w:r>
            <w:r w:rsidR="00C7355A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7355A">
              <w:rPr>
                <w:rFonts w:ascii="Calibri" w:hAnsi="Calibri"/>
                <w:sz w:val="26"/>
                <w:szCs w:val="26"/>
              </w:rPr>
              <w:t>minutes</w:t>
            </w:r>
          </w:p>
          <w:p w:rsidR="00F70F4C" w:rsidRDefault="00F70F4C" w:rsidP="00F70F4C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E0021B" w:rsidRPr="00C7355A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F70F4C" w:rsidRDefault="00DD4A45" w:rsidP="00DD4A45">
            <w:pPr>
              <w:jc w:val="center"/>
              <w:rPr>
                <w:sz w:val="26"/>
                <w:szCs w:val="26"/>
              </w:rPr>
            </w:pPr>
            <w:r w:rsidRPr="00F70F4C">
              <w:rPr>
                <w:noProof/>
                <w:sz w:val="26"/>
                <w:szCs w:val="26"/>
              </w:rPr>
              <w:drawing>
                <wp:inline distT="0" distB="0" distL="0" distR="0" wp14:anchorId="55263D20" wp14:editId="3703D762">
                  <wp:extent cx="428625" cy="449036"/>
                  <wp:effectExtent l="0" t="0" r="0" b="8255"/>
                  <wp:docPr id="17" name="Picture 15" descr="Description: MCj014932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scription: MCj014932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03" cy="45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F70F4C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F70F4C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F70F4C">
              <w:rPr>
                <w:rFonts w:ascii="Calibri" w:hAnsi="Calibri"/>
                <w:b/>
                <w:sz w:val="26"/>
                <w:szCs w:val="26"/>
              </w:rPr>
              <w:t>History</w:t>
            </w:r>
          </w:p>
          <w:p w:rsidR="007C5C17" w:rsidRPr="00F70F4C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2069"/>
        </w:trPr>
        <w:tc>
          <w:tcPr>
            <w:tcW w:w="10666" w:type="dxa"/>
            <w:gridSpan w:val="2"/>
            <w:vAlign w:val="center"/>
          </w:tcPr>
          <w:p w:rsidR="007C5C17" w:rsidRPr="00F70F4C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F70F4C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F70F4C">
              <w:rPr>
                <w:rFonts w:ascii="Calibri" w:hAnsi="Calibri"/>
                <w:sz w:val="26"/>
                <w:szCs w:val="26"/>
              </w:rPr>
              <w:t xml:space="preserve"> GCSE History </w:t>
            </w:r>
          </w:p>
          <w:p w:rsidR="007C5C17" w:rsidRPr="00F70F4C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F70F4C"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F70F4C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F70F4C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F70F4C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F70F4C">
              <w:rPr>
                <w:rFonts w:ascii="Calibri" w:hAnsi="Calibri"/>
                <w:b/>
                <w:sz w:val="26"/>
                <w:szCs w:val="26"/>
              </w:rPr>
              <w:t>Tiered/u</w:t>
            </w:r>
            <w:r w:rsidR="007C5C17" w:rsidRPr="00F70F4C">
              <w:rPr>
                <w:rFonts w:ascii="Calibri" w:hAnsi="Calibri"/>
                <w:b/>
                <w:sz w:val="26"/>
                <w:szCs w:val="26"/>
              </w:rPr>
              <w:t>ntiered:</w:t>
            </w:r>
            <w:r w:rsidR="007C5C17" w:rsidRPr="00F70F4C">
              <w:rPr>
                <w:rFonts w:ascii="Calibri" w:hAnsi="Calibri"/>
                <w:sz w:val="26"/>
                <w:szCs w:val="26"/>
              </w:rPr>
              <w:t xml:space="preserve"> Untiered</w:t>
            </w:r>
          </w:p>
          <w:p w:rsidR="007C5C17" w:rsidRPr="00F70F4C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F70F4C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F70F4C">
              <w:rPr>
                <w:rFonts w:ascii="Calibri" w:hAnsi="Calibri"/>
                <w:sz w:val="26"/>
                <w:szCs w:val="26"/>
              </w:rPr>
              <w:t xml:space="preserve"> 100%</w:t>
            </w:r>
          </w:p>
          <w:p w:rsidR="007C5C17" w:rsidRPr="00F70F4C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F70F4C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1A2BED">
              <w:rPr>
                <w:rFonts w:ascii="Calibri" w:hAnsi="Calibri"/>
                <w:b/>
                <w:sz w:val="26"/>
                <w:szCs w:val="26"/>
              </w:rPr>
              <w:t>non-examined</w:t>
            </w:r>
            <w:r w:rsidRPr="00F70F4C">
              <w:rPr>
                <w:rFonts w:ascii="Calibri" w:hAnsi="Calibri"/>
                <w:b/>
                <w:sz w:val="26"/>
                <w:szCs w:val="26"/>
              </w:rPr>
              <w:t xml:space="preserve"> assessment </w:t>
            </w:r>
            <w:r w:rsidR="001A2BED">
              <w:rPr>
                <w:rFonts w:ascii="Calibri" w:hAnsi="Calibri"/>
                <w:b/>
                <w:sz w:val="26"/>
                <w:szCs w:val="26"/>
              </w:rPr>
              <w:t>(NEA)</w:t>
            </w:r>
            <w:r w:rsidRPr="00F70F4C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F70F4C">
              <w:rPr>
                <w:rFonts w:ascii="Calibri" w:hAnsi="Calibri"/>
                <w:sz w:val="26"/>
                <w:szCs w:val="26"/>
              </w:rPr>
              <w:t xml:space="preserve"> 0%</w:t>
            </w:r>
          </w:p>
          <w:p w:rsidR="007C5C17" w:rsidRPr="00F70F4C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F70F4C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F70F4C">
              <w:rPr>
                <w:rFonts w:ascii="Calibri" w:hAnsi="Calibri"/>
                <w:sz w:val="26"/>
                <w:szCs w:val="26"/>
              </w:rPr>
              <w:t xml:space="preserve"> 2 examinations</w:t>
            </w:r>
            <w:r w:rsidR="00C7355A" w:rsidRPr="00F70F4C">
              <w:rPr>
                <w:rFonts w:ascii="Calibri" w:hAnsi="Calibri"/>
                <w:sz w:val="26"/>
                <w:szCs w:val="26"/>
              </w:rPr>
              <w:t>:</w:t>
            </w:r>
            <w:r w:rsidR="00C2079A" w:rsidRPr="00F70F4C">
              <w:rPr>
                <w:rFonts w:ascii="Calibri" w:hAnsi="Calibri"/>
                <w:sz w:val="26"/>
                <w:szCs w:val="26"/>
              </w:rPr>
              <w:t xml:space="preserve"> </w:t>
            </w:r>
            <w:r w:rsidR="00452A5C">
              <w:rPr>
                <w:rFonts w:ascii="Calibri" w:hAnsi="Calibri"/>
                <w:sz w:val="26"/>
                <w:szCs w:val="26"/>
              </w:rPr>
              <w:t>2 hours</w:t>
            </w:r>
            <w:r w:rsidRPr="00F70F4C">
              <w:rPr>
                <w:rFonts w:ascii="Calibri" w:hAnsi="Calibri"/>
                <w:sz w:val="26"/>
                <w:szCs w:val="26"/>
              </w:rPr>
              <w:t xml:space="preserve"> each</w:t>
            </w:r>
          </w:p>
          <w:p w:rsidR="00F70F4C" w:rsidRDefault="00F70F4C" w:rsidP="00F70F4C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3B6698" w:rsidRPr="00F70F4C" w:rsidRDefault="003B6698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3B6698" w:rsidRPr="00F70F4C" w:rsidRDefault="003B6698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F70F4C" w:rsidRDefault="00DD4A45" w:rsidP="00DD4A45">
            <w:pPr>
              <w:jc w:val="center"/>
              <w:rPr>
                <w:sz w:val="26"/>
                <w:szCs w:val="26"/>
              </w:rPr>
            </w:pPr>
            <w:r w:rsidRPr="00F70F4C">
              <w:rPr>
                <w:noProof/>
                <w:sz w:val="26"/>
                <w:szCs w:val="26"/>
              </w:rPr>
              <w:drawing>
                <wp:inline distT="0" distB="0" distL="0" distR="0" wp14:anchorId="296A8D84" wp14:editId="77C3BC4B">
                  <wp:extent cx="557964" cy="504825"/>
                  <wp:effectExtent l="0" t="0" r="0" b="0"/>
                  <wp:docPr id="18" name="Picture 16" descr="Description: j0205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j0205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58" cy="50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F70F4C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F70F4C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F70F4C">
              <w:rPr>
                <w:rFonts w:ascii="Calibri" w:hAnsi="Calibri"/>
                <w:b/>
                <w:sz w:val="26"/>
                <w:szCs w:val="26"/>
              </w:rPr>
              <w:t>I</w:t>
            </w:r>
            <w:r w:rsidR="00DD4A45" w:rsidRPr="00F70F4C">
              <w:rPr>
                <w:rFonts w:ascii="Calibri" w:hAnsi="Calibri"/>
                <w:b/>
                <w:sz w:val="26"/>
                <w:szCs w:val="26"/>
              </w:rPr>
              <w:t>Media</w:t>
            </w:r>
          </w:p>
          <w:p w:rsidR="007C5C17" w:rsidRPr="00F70F4C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1557"/>
        </w:trPr>
        <w:tc>
          <w:tcPr>
            <w:tcW w:w="10666" w:type="dxa"/>
            <w:gridSpan w:val="2"/>
            <w:vAlign w:val="center"/>
          </w:tcPr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="0055682C">
              <w:rPr>
                <w:rFonts w:ascii="Calibri" w:hAnsi="Calibri"/>
                <w:sz w:val="26"/>
                <w:szCs w:val="26"/>
              </w:rPr>
              <w:t xml:space="preserve">Cambridge National Certificate in 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Creative iMedia 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OCR 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Tiered/u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ntiered: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Untiered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25%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Proportion assessed by controlled assessment or coursework: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75%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1 examination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>: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 xml:space="preserve"> 1 hour 15</w:t>
            </w:r>
            <w:r w:rsidR="00D73D07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minutes </w:t>
            </w:r>
          </w:p>
          <w:p w:rsidR="00F70F4C" w:rsidRPr="00CC46F6" w:rsidRDefault="00F70F4C" w:rsidP="00F70F4C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Grading: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Level 2 Distinction*</w:t>
            </w:r>
            <w:r w:rsidR="00677C3C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="00677C3C">
              <w:rPr>
                <w:rFonts w:ascii="Calibri" w:hAnsi="Calibri"/>
                <w:sz w:val="26"/>
                <w:szCs w:val="26"/>
              </w:rPr>
              <w:t xml:space="preserve">- Level 1 Pass </w:t>
            </w:r>
          </w:p>
          <w:p w:rsidR="003B6698" w:rsidRDefault="003B6698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CC46F6" w:rsidRPr="00CC46F6" w:rsidRDefault="00CC46F6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F70F4C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CC46F6" w:rsidRDefault="00DD4A45" w:rsidP="00DD4A45">
            <w:pPr>
              <w:jc w:val="center"/>
              <w:rPr>
                <w:noProof/>
                <w:sz w:val="26"/>
                <w:szCs w:val="26"/>
              </w:rPr>
            </w:pPr>
            <w:r w:rsidRPr="00CC46F6">
              <w:rPr>
                <w:noProof/>
                <w:sz w:val="26"/>
                <w:szCs w:val="26"/>
              </w:rPr>
              <w:drawing>
                <wp:inline distT="0" distB="0" distL="0" distR="0" wp14:anchorId="2B1B840E" wp14:editId="59A5DBD6">
                  <wp:extent cx="438150" cy="438150"/>
                  <wp:effectExtent l="0" t="0" r="0" b="0"/>
                  <wp:docPr id="13" name="Picture 11" descr="Description: MMj017824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MMj017824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46F6">
              <w:rPr>
                <w:noProof/>
                <w:sz w:val="26"/>
                <w:szCs w:val="26"/>
              </w:rPr>
              <w:drawing>
                <wp:inline distT="0" distB="0" distL="0" distR="0" wp14:anchorId="4AEF76E9" wp14:editId="5FB19E23">
                  <wp:extent cx="504825" cy="407117"/>
                  <wp:effectExtent l="0" t="0" r="0" b="0"/>
                  <wp:docPr id="24" name="Picture 24" descr="MC90001588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C90001588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422" cy="4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C46F6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CC46F6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MFL</w:t>
            </w:r>
          </w:p>
          <w:p w:rsidR="007C5C17" w:rsidRPr="00CC46F6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2718"/>
        </w:trPr>
        <w:tc>
          <w:tcPr>
            <w:tcW w:w="10666" w:type="dxa"/>
            <w:gridSpan w:val="2"/>
            <w:vAlign w:val="center"/>
          </w:tcPr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="00D73D07">
              <w:rPr>
                <w:rFonts w:ascii="Calibri" w:hAnsi="Calibri"/>
                <w:sz w:val="26"/>
                <w:szCs w:val="26"/>
              </w:rPr>
              <w:t xml:space="preserve">GCSE </w:t>
            </w:r>
            <w:r w:rsidR="0013124C">
              <w:rPr>
                <w:rFonts w:ascii="Calibri" w:hAnsi="Calibri"/>
                <w:sz w:val="26"/>
                <w:szCs w:val="26"/>
              </w:rPr>
              <w:t xml:space="preserve">French and </w:t>
            </w:r>
            <w:r w:rsidR="001E566C" w:rsidRPr="00CC46F6">
              <w:rPr>
                <w:rFonts w:ascii="Calibri" w:hAnsi="Calibri"/>
                <w:sz w:val="26"/>
                <w:szCs w:val="26"/>
              </w:rPr>
              <w:t>Spanish</w:t>
            </w:r>
            <w:r w:rsidR="0013124C">
              <w:rPr>
                <w:rFonts w:ascii="Calibri" w:hAnsi="Calibri"/>
                <w:sz w:val="26"/>
                <w:szCs w:val="26"/>
              </w:rPr>
              <w:t xml:space="preserve"> (the same assessment format applies to both subjects)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3B6698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="001E566C" w:rsidRPr="00CC46F6">
              <w:rPr>
                <w:rFonts w:ascii="Calibri" w:hAnsi="Calibri"/>
                <w:sz w:val="26"/>
                <w:szCs w:val="26"/>
              </w:rPr>
              <w:t>AQA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Tiered/u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ntiered: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="0013124C" w:rsidRPr="007C5C17">
              <w:rPr>
                <w:rFonts w:ascii="Calibri" w:hAnsi="Calibri"/>
                <w:sz w:val="26"/>
                <w:szCs w:val="26"/>
              </w:rPr>
              <w:t>Two tiers – Higher and Foundation level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="001E566C" w:rsidRPr="00CC46F6">
              <w:rPr>
                <w:rFonts w:ascii="Calibri" w:hAnsi="Calibri"/>
                <w:sz w:val="26"/>
                <w:szCs w:val="26"/>
              </w:rPr>
              <w:t>100%</w:t>
            </w:r>
          </w:p>
          <w:p w:rsidR="003B6698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D73D07">
              <w:rPr>
                <w:rFonts w:ascii="Calibri" w:hAnsi="Calibri"/>
                <w:b/>
                <w:sz w:val="26"/>
                <w:szCs w:val="26"/>
              </w:rPr>
              <w:t>non-examined</w:t>
            </w:r>
            <w:r w:rsidRPr="00CC46F6">
              <w:rPr>
                <w:rFonts w:ascii="Calibri" w:hAnsi="Calibri"/>
                <w:b/>
                <w:sz w:val="26"/>
                <w:szCs w:val="26"/>
              </w:rPr>
              <w:t xml:space="preserve"> assessment </w:t>
            </w:r>
            <w:r w:rsidR="00D73D07">
              <w:rPr>
                <w:rFonts w:ascii="Calibri" w:hAnsi="Calibri"/>
                <w:b/>
                <w:sz w:val="26"/>
                <w:szCs w:val="26"/>
              </w:rPr>
              <w:t>(NEA)</w:t>
            </w:r>
            <w:r w:rsidRPr="00CC46F6">
              <w:rPr>
                <w:rFonts w:ascii="Calibri" w:hAnsi="Calibri"/>
                <w:b/>
                <w:sz w:val="26"/>
                <w:szCs w:val="26"/>
              </w:rPr>
              <w:t>:</w:t>
            </w:r>
            <w:r w:rsidR="000612DD">
              <w:rPr>
                <w:rFonts w:ascii="Calibri" w:hAnsi="Calibri"/>
                <w:sz w:val="26"/>
                <w:szCs w:val="26"/>
              </w:rPr>
              <w:t xml:space="preserve"> </w:t>
            </w:r>
            <w:r w:rsidR="001E566C" w:rsidRPr="00CC46F6">
              <w:rPr>
                <w:rFonts w:ascii="Calibri" w:hAnsi="Calibri"/>
                <w:sz w:val="26"/>
                <w:szCs w:val="26"/>
              </w:rPr>
              <w:t>0%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Foundation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 xml:space="preserve"> tier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– 4 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>examinations: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1 x 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>35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minutes, 1 x 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>7-9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minutes, 1 x 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>45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minutes and 1 x 1 hour; Higher 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 xml:space="preserve">tier 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- 4 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 xml:space="preserve">examinations: </w:t>
            </w:r>
            <w:r w:rsidRPr="00CC46F6">
              <w:rPr>
                <w:rFonts w:ascii="Calibri" w:hAnsi="Calibri"/>
                <w:sz w:val="26"/>
                <w:szCs w:val="26"/>
              </w:rPr>
              <w:t>1 x 4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>5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>minutes, 1 x 10-12minutes, 1 x 1 hour and 1 x 1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 xml:space="preserve"> hour 45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>minutes</w:t>
            </w:r>
          </w:p>
          <w:p w:rsidR="00F70F4C" w:rsidRPr="00CC46F6" w:rsidRDefault="00F70F4C" w:rsidP="00F70F4C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Grading: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3B6698" w:rsidRDefault="003B6698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Pr="00CC46F6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13124C">
        <w:trPr>
          <w:cantSplit/>
          <w:trHeight w:val="983"/>
        </w:trPr>
        <w:tc>
          <w:tcPr>
            <w:tcW w:w="1736" w:type="dxa"/>
            <w:vAlign w:val="center"/>
          </w:tcPr>
          <w:p w:rsidR="00DD4A45" w:rsidRPr="00CC46F6" w:rsidRDefault="0013124C" w:rsidP="00DD4A45">
            <w:pPr>
              <w:jc w:val="center"/>
              <w:rPr>
                <w:sz w:val="26"/>
                <w:szCs w:val="26"/>
              </w:rPr>
            </w:pPr>
            <w:r w:rsidRPr="00CC46F6">
              <w:rPr>
                <w:noProof/>
                <w:sz w:val="26"/>
                <w:szCs w:val="26"/>
              </w:rPr>
              <w:drawing>
                <wp:inline distT="0" distB="0" distL="0" distR="0" wp14:anchorId="79799407" wp14:editId="4830C1FC">
                  <wp:extent cx="389522" cy="352425"/>
                  <wp:effectExtent l="0" t="0" r="0" b="0"/>
                  <wp:docPr id="19" name="Picture 19" descr="Description: MCj043254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MCj043254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22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C46F6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Music</w:t>
            </w:r>
          </w:p>
        </w:tc>
      </w:tr>
      <w:tr w:rsidR="007C5C17" w:rsidRPr="002319B8" w:rsidTr="00CC46F6">
        <w:trPr>
          <w:cantSplit/>
          <w:trHeight w:val="2147"/>
        </w:trPr>
        <w:tc>
          <w:tcPr>
            <w:tcW w:w="10666" w:type="dxa"/>
            <w:gridSpan w:val="2"/>
            <w:vAlign w:val="center"/>
          </w:tcPr>
          <w:p w:rsidR="00802A6F" w:rsidRPr="00802A6F" w:rsidRDefault="00802A6F" w:rsidP="00802A6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02A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Course title:</w:t>
            </w:r>
            <w:r w:rsidRPr="00802A6F">
              <w:rPr>
                <w:rFonts w:asciiTheme="minorHAnsi" w:hAnsiTheme="minorHAnsi" w:cstheme="minorHAnsi"/>
                <w:sz w:val="26"/>
                <w:szCs w:val="26"/>
              </w:rPr>
              <w:t xml:space="preserve"> GCSE Music</w:t>
            </w:r>
          </w:p>
          <w:p w:rsidR="00802A6F" w:rsidRPr="00802A6F" w:rsidRDefault="00802A6F" w:rsidP="00802A6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02A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Examination board:</w:t>
            </w:r>
            <w:r w:rsidRPr="00802A6F">
              <w:rPr>
                <w:rFonts w:asciiTheme="minorHAnsi" w:hAnsiTheme="minorHAnsi" w:cstheme="minorHAnsi"/>
                <w:sz w:val="26"/>
                <w:szCs w:val="26"/>
              </w:rPr>
              <w:t xml:space="preserve"> Eduqas</w:t>
            </w:r>
          </w:p>
          <w:p w:rsidR="00802A6F" w:rsidRPr="00802A6F" w:rsidRDefault="00802A6F" w:rsidP="00802A6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02A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Tiered/untiered:</w:t>
            </w:r>
            <w:r w:rsidRPr="00802A6F">
              <w:rPr>
                <w:rFonts w:asciiTheme="minorHAnsi" w:hAnsiTheme="minorHAnsi" w:cstheme="minorHAnsi"/>
                <w:sz w:val="26"/>
                <w:szCs w:val="26"/>
              </w:rPr>
              <w:t xml:space="preserve"> Untiered</w:t>
            </w:r>
          </w:p>
          <w:p w:rsidR="00802A6F" w:rsidRPr="00802A6F" w:rsidRDefault="00802A6F" w:rsidP="00802A6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02A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Proportion assessed by examination:</w:t>
            </w:r>
            <w:r w:rsidRPr="00802A6F">
              <w:rPr>
                <w:rFonts w:asciiTheme="minorHAnsi" w:hAnsiTheme="minorHAnsi" w:cstheme="minorHAnsi"/>
                <w:sz w:val="26"/>
                <w:szCs w:val="26"/>
              </w:rPr>
              <w:t xml:space="preserve"> 40%</w:t>
            </w:r>
          </w:p>
          <w:p w:rsidR="00802A6F" w:rsidRPr="00802A6F" w:rsidRDefault="00802A6F" w:rsidP="00802A6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02A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Proportion assessed by non-examined assessment (NEA):</w:t>
            </w:r>
            <w:r w:rsidRPr="00802A6F">
              <w:rPr>
                <w:rFonts w:asciiTheme="minorHAnsi" w:hAnsiTheme="minorHAnsi" w:cstheme="minorHAnsi"/>
                <w:sz w:val="26"/>
                <w:szCs w:val="26"/>
              </w:rPr>
              <w:t xml:space="preserve"> 60% (30% Performance, 30% composition)</w:t>
            </w:r>
          </w:p>
          <w:p w:rsidR="00802A6F" w:rsidRPr="00802A6F" w:rsidRDefault="00802A6F" w:rsidP="00802A6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02A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Number and length of examinations:</w:t>
            </w:r>
            <w:r w:rsidRPr="00802A6F">
              <w:rPr>
                <w:rFonts w:asciiTheme="minorHAnsi" w:hAnsiTheme="minorHAnsi" w:cstheme="minorHAnsi"/>
                <w:sz w:val="26"/>
                <w:szCs w:val="26"/>
              </w:rPr>
              <w:t xml:space="preserve"> 1 examination: 1 hour 15 minutes</w:t>
            </w:r>
          </w:p>
          <w:p w:rsidR="00802A6F" w:rsidRPr="00802A6F" w:rsidRDefault="00802A6F" w:rsidP="00802A6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02A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Grading:</w:t>
            </w:r>
            <w:r w:rsidRPr="00802A6F">
              <w:rPr>
                <w:rFonts w:asciiTheme="minorHAnsi" w:hAnsiTheme="minorHAnsi" w:cstheme="minorHAnsi"/>
                <w:sz w:val="26"/>
                <w:szCs w:val="26"/>
              </w:rPr>
              <w:t xml:space="preserve"> 9-1</w:t>
            </w:r>
          </w:p>
          <w:p w:rsidR="00802A6F" w:rsidRDefault="00802A6F" w:rsidP="00802A6F">
            <w:pPr>
              <w:rPr>
                <w:color w:val="1F497D"/>
                <w:sz w:val="22"/>
                <w:szCs w:val="22"/>
              </w:rPr>
            </w:pPr>
          </w:p>
          <w:p w:rsidR="007C5C17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E0021B" w:rsidRPr="00CC46F6" w:rsidRDefault="00E0021B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CC46F6" w:rsidRDefault="00DD4A45" w:rsidP="00DD4A45">
            <w:pPr>
              <w:jc w:val="center"/>
              <w:rPr>
                <w:sz w:val="26"/>
                <w:szCs w:val="26"/>
              </w:rPr>
            </w:pPr>
            <w:r w:rsidRPr="00CC46F6">
              <w:rPr>
                <w:noProof/>
                <w:sz w:val="26"/>
                <w:szCs w:val="26"/>
              </w:rPr>
              <w:drawing>
                <wp:inline distT="0" distB="0" distL="0" distR="0" wp14:anchorId="78801C42" wp14:editId="65C90E87">
                  <wp:extent cx="428625" cy="428625"/>
                  <wp:effectExtent l="0" t="0" r="9525" b="9525"/>
                  <wp:docPr id="21" name="Picture 22" descr="Description: MCj041254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escription: MCj041254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C46F6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CC46F6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Physical Education</w:t>
            </w:r>
          </w:p>
          <w:p w:rsidR="007C5C17" w:rsidRPr="00CC46F6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2007"/>
        </w:trPr>
        <w:tc>
          <w:tcPr>
            <w:tcW w:w="10666" w:type="dxa"/>
            <w:gridSpan w:val="2"/>
            <w:vAlign w:val="center"/>
          </w:tcPr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GCSE PE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Tiered/u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ntiered: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Untiered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60%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F4364E">
              <w:rPr>
                <w:rFonts w:ascii="Calibri" w:hAnsi="Calibri"/>
                <w:b/>
                <w:sz w:val="26"/>
                <w:szCs w:val="26"/>
              </w:rPr>
              <w:t>non-examined</w:t>
            </w:r>
            <w:r w:rsidRPr="00CC46F6">
              <w:rPr>
                <w:rFonts w:ascii="Calibri" w:hAnsi="Calibri"/>
                <w:b/>
                <w:sz w:val="26"/>
                <w:szCs w:val="26"/>
              </w:rPr>
              <w:t xml:space="preserve"> assessment </w:t>
            </w:r>
            <w:r w:rsidR="00F4364E">
              <w:rPr>
                <w:rFonts w:ascii="Calibri" w:hAnsi="Calibri"/>
                <w:b/>
                <w:sz w:val="26"/>
                <w:szCs w:val="26"/>
              </w:rPr>
              <w:t>(NEA)</w:t>
            </w:r>
            <w:r w:rsidRPr="00CC46F6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40%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2 examinations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>: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 xml:space="preserve"> 1 hour 15</w:t>
            </w:r>
            <w:r w:rsidR="00CC46F6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>minutes each</w:t>
            </w:r>
          </w:p>
          <w:p w:rsidR="00CC46F6" w:rsidRPr="00CC46F6" w:rsidRDefault="00CC46F6" w:rsidP="00CC46F6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Grading: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1E566C" w:rsidRDefault="001E566C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Pr="00CC46F6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CC46F6" w:rsidRDefault="00DD4A45" w:rsidP="00DD4A45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noProof/>
                <w:sz w:val="26"/>
                <w:szCs w:val="26"/>
              </w:rPr>
              <w:drawing>
                <wp:inline distT="0" distB="0" distL="0" distR="0" wp14:anchorId="6D3F494D" wp14:editId="2FEBFD45">
                  <wp:extent cx="552450" cy="552450"/>
                  <wp:effectExtent l="0" t="0" r="0" b="0"/>
                  <wp:docPr id="2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C46F6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CC46F6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Religious Studies</w:t>
            </w:r>
          </w:p>
          <w:p w:rsidR="007C5C17" w:rsidRPr="00CC46F6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2276"/>
        </w:trPr>
        <w:tc>
          <w:tcPr>
            <w:tcW w:w="10666" w:type="dxa"/>
            <w:gridSpan w:val="2"/>
            <w:vAlign w:val="center"/>
          </w:tcPr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Course Title: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GCSE Religious Studies A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Examination Board: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Tiered/u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ntiered: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Untiered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100%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FF03B6">
              <w:rPr>
                <w:rFonts w:ascii="Calibri" w:hAnsi="Calibri"/>
                <w:b/>
                <w:sz w:val="26"/>
                <w:szCs w:val="26"/>
              </w:rPr>
              <w:t>non-examined assessment (NEA)</w:t>
            </w:r>
            <w:r w:rsidRPr="00CC46F6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0%</w:t>
            </w:r>
          </w:p>
          <w:p w:rsidR="00C2079A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Full course - 2 examinations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>: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>1 hour 4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>5</w:t>
            </w:r>
            <w:r w:rsidR="00A24A6C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minutes each; 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sz w:val="26"/>
                <w:szCs w:val="26"/>
              </w:rPr>
              <w:t xml:space="preserve">Short course: 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>1 examination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 xml:space="preserve">, 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1 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>hour 45</w:t>
            </w:r>
            <w:r w:rsidR="00A24A6C">
              <w:rPr>
                <w:rFonts w:ascii="Calibri" w:hAnsi="Calibri"/>
                <w:sz w:val="26"/>
                <w:szCs w:val="26"/>
              </w:rPr>
              <w:t xml:space="preserve"> 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>minutes</w:t>
            </w:r>
          </w:p>
          <w:p w:rsidR="00CC46F6" w:rsidRDefault="00CC46F6" w:rsidP="00CC46F6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Grading: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CF7096" w:rsidRPr="00CC46F6" w:rsidRDefault="00CF7096" w:rsidP="00CC46F6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A24A6C" w:rsidRDefault="00A24A6C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Pr="00CC46F6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CC46F6" w:rsidRDefault="00DD4A45" w:rsidP="00DD4A45">
            <w:pPr>
              <w:jc w:val="center"/>
              <w:rPr>
                <w:noProof/>
                <w:sz w:val="26"/>
                <w:szCs w:val="26"/>
              </w:rPr>
            </w:pPr>
            <w:r w:rsidRPr="00CC46F6">
              <w:rPr>
                <w:noProof/>
                <w:sz w:val="26"/>
                <w:szCs w:val="26"/>
              </w:rPr>
              <w:drawing>
                <wp:inline distT="0" distB="0" distL="0" distR="0" wp14:anchorId="3C2B76E6" wp14:editId="6A7D189D">
                  <wp:extent cx="503061" cy="438150"/>
                  <wp:effectExtent l="0" t="0" r="0" b="0"/>
                  <wp:docPr id="26" name="Picture 26" descr="HappyPC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appyPC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501" cy="44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C46F6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CC46F6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Work Skills</w:t>
            </w:r>
          </w:p>
          <w:p w:rsidR="007C5C17" w:rsidRPr="00CC46F6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7C5C17" w:rsidTr="00CC46F6">
        <w:trPr>
          <w:cantSplit/>
          <w:trHeight w:val="1982"/>
        </w:trPr>
        <w:tc>
          <w:tcPr>
            <w:tcW w:w="10666" w:type="dxa"/>
            <w:gridSpan w:val="2"/>
            <w:vAlign w:val="center"/>
          </w:tcPr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Course Title: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BTEC Level 1 WorkSkills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Pearson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Tiered/u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ntiered: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Untiered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0%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Proportion assessed by controlled assessment or coursework: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Ongoing assessment by work-related projects and presentations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N</w:t>
            </w:r>
            <w:r w:rsidR="00A24A6C">
              <w:rPr>
                <w:rFonts w:ascii="Calibri" w:hAnsi="Calibri"/>
                <w:sz w:val="26"/>
                <w:szCs w:val="26"/>
              </w:rPr>
              <w:t>one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</w:p>
          <w:p w:rsidR="00CF7096" w:rsidRDefault="00CC46F6" w:rsidP="00CC46F6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Grading: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Level 1 Pass/Fail</w:t>
            </w:r>
          </w:p>
          <w:p w:rsidR="00CF7096" w:rsidRDefault="00CF7096" w:rsidP="00CC46F6">
            <w:pPr>
              <w:rPr>
                <w:rFonts w:ascii="Calibri" w:hAnsi="Calibri"/>
                <w:sz w:val="26"/>
                <w:szCs w:val="26"/>
              </w:rPr>
            </w:pPr>
          </w:p>
          <w:tbl>
            <w:tblPr>
              <w:tblW w:w="111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94"/>
              <w:gridCol w:w="8930"/>
            </w:tblGrid>
            <w:tr w:rsidR="00CF7096" w:rsidRPr="007C5C17" w:rsidTr="00CF7096">
              <w:trPr>
                <w:cantSplit/>
                <w:trHeight w:val="454"/>
              </w:trPr>
              <w:tc>
                <w:tcPr>
                  <w:tcW w:w="2194" w:type="dxa"/>
                  <w:vAlign w:val="center"/>
                </w:tcPr>
                <w:p w:rsidR="00CF7096" w:rsidRPr="00BA2341" w:rsidRDefault="00CF7096" w:rsidP="00CF7096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  <w:r w:rsidRPr="00BA2341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75068B8" wp14:editId="62CE5F64">
                        <wp:extent cx="504825" cy="524241"/>
                        <wp:effectExtent l="0" t="0" r="0" b="9525"/>
                        <wp:docPr id="2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533" cy="533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30" w:type="dxa"/>
                  <w:vAlign w:val="center"/>
                </w:tcPr>
                <w:p w:rsidR="00CF7096" w:rsidRPr="00BA2341" w:rsidRDefault="00CF7096" w:rsidP="00CF7096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:rsidR="00CF7096" w:rsidRPr="00BA2341" w:rsidRDefault="00CF7096" w:rsidP="00CF7096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  <w:r w:rsidRPr="00BA2341">
                    <w:rPr>
                      <w:rFonts w:ascii="Calibri" w:hAnsi="Calibri"/>
                      <w:b/>
                      <w:sz w:val="28"/>
                      <w:szCs w:val="28"/>
                    </w:rPr>
                    <w:t>Enterprise</w:t>
                  </w:r>
                </w:p>
                <w:p w:rsidR="00CF7096" w:rsidRPr="00BA2341" w:rsidRDefault="00CF7096" w:rsidP="00CF7096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</w:tc>
            </w:tr>
            <w:tr w:rsidR="00CF7096" w:rsidRPr="007C5C17" w:rsidTr="00CF7096">
              <w:trPr>
                <w:cantSplit/>
                <w:trHeight w:val="1982"/>
              </w:trPr>
              <w:tc>
                <w:tcPr>
                  <w:tcW w:w="11124" w:type="dxa"/>
                  <w:gridSpan w:val="2"/>
                  <w:vAlign w:val="center"/>
                </w:tcPr>
                <w:p w:rsidR="00CF7096" w:rsidRPr="00BA2341" w:rsidRDefault="00CF7096" w:rsidP="00CF7096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BA2341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Course title:</w:t>
                  </w:r>
                  <w:r w:rsidRPr="00BA2341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BTEC Level 1/Level 2 Tech Award in Enterprise</w:t>
                  </w:r>
                </w:p>
                <w:p w:rsidR="00CF7096" w:rsidRPr="00BA2341" w:rsidRDefault="00CF7096" w:rsidP="00CF7096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BA2341">
                    <w:rPr>
                      <w:rFonts w:ascii="Calibri" w:hAnsi="Calibri"/>
                      <w:b/>
                      <w:sz w:val="28"/>
                      <w:szCs w:val="28"/>
                    </w:rPr>
                    <w:t>Examination board:</w:t>
                  </w:r>
                  <w:r w:rsidRPr="00BA2341">
                    <w:rPr>
                      <w:rFonts w:ascii="Calibri" w:hAnsi="Calibri"/>
                      <w:sz w:val="28"/>
                      <w:szCs w:val="28"/>
                    </w:rPr>
                    <w:t xml:space="preserve"> Pearson</w:t>
                  </w:r>
                </w:p>
                <w:p w:rsidR="00CF7096" w:rsidRPr="00BA2341" w:rsidRDefault="00CF7096" w:rsidP="00CF7096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BA2341">
                    <w:rPr>
                      <w:rFonts w:ascii="Calibri" w:hAnsi="Calibri"/>
                      <w:b/>
                      <w:sz w:val="28"/>
                      <w:szCs w:val="28"/>
                    </w:rPr>
                    <w:t>Tiered/untiered:</w:t>
                  </w:r>
                  <w:r w:rsidRPr="00BA2341">
                    <w:rPr>
                      <w:rFonts w:ascii="Calibri" w:hAnsi="Calibri"/>
                      <w:sz w:val="28"/>
                      <w:szCs w:val="28"/>
                    </w:rPr>
                    <w:t xml:space="preserve"> Untiered</w:t>
                  </w:r>
                </w:p>
                <w:p w:rsidR="00CF7096" w:rsidRPr="00BA2341" w:rsidRDefault="00CF7096" w:rsidP="00CF7096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BA2341">
                    <w:rPr>
                      <w:rFonts w:ascii="Calibri" w:hAnsi="Calibri"/>
                      <w:b/>
                      <w:sz w:val="28"/>
                      <w:szCs w:val="28"/>
                    </w:rPr>
                    <w:t>Proportion assessed by examination:</w:t>
                  </w:r>
                  <w:r>
                    <w:rPr>
                      <w:rFonts w:ascii="Calibri" w:hAnsi="Calibri"/>
                      <w:sz w:val="28"/>
                      <w:szCs w:val="28"/>
                    </w:rPr>
                    <w:t xml:space="preserve"> 4</w:t>
                  </w:r>
                  <w:r w:rsidRPr="00BA2341">
                    <w:rPr>
                      <w:rFonts w:ascii="Calibri" w:hAnsi="Calibri"/>
                      <w:sz w:val="28"/>
                      <w:szCs w:val="28"/>
                    </w:rPr>
                    <w:t>0%</w:t>
                  </w:r>
                </w:p>
                <w:p w:rsidR="00CF7096" w:rsidRPr="00BA2341" w:rsidRDefault="00CF7096" w:rsidP="00CF7096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BA2341">
                    <w:rPr>
                      <w:rFonts w:ascii="Calibri" w:hAnsi="Calibri"/>
                      <w:b/>
                      <w:sz w:val="28"/>
                      <w:szCs w:val="28"/>
                    </w:rPr>
                    <w:t>Proportion assessed by controlled assessment or coursework:</w:t>
                  </w:r>
                  <w:r>
                    <w:rPr>
                      <w:rFonts w:ascii="Calibri" w:hAnsi="Calibri"/>
                      <w:sz w:val="28"/>
                      <w:szCs w:val="28"/>
                    </w:rPr>
                    <w:t xml:space="preserve"> 6</w:t>
                  </w:r>
                  <w:r w:rsidRPr="00BA2341">
                    <w:rPr>
                      <w:rFonts w:ascii="Calibri" w:hAnsi="Calibri"/>
                      <w:sz w:val="28"/>
                      <w:szCs w:val="28"/>
                    </w:rPr>
                    <w:t>0%</w:t>
                  </w:r>
                </w:p>
                <w:p w:rsidR="00CF7096" w:rsidRPr="00BA2341" w:rsidRDefault="00CF7096" w:rsidP="00CF7096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BA2341">
                    <w:rPr>
                      <w:rFonts w:ascii="Calibri" w:hAnsi="Calibri"/>
                      <w:b/>
                      <w:sz w:val="28"/>
                      <w:szCs w:val="28"/>
                    </w:rPr>
                    <w:t>Number and length of examinations:</w:t>
                  </w:r>
                  <w:r w:rsidRPr="00BA2341">
                    <w:rPr>
                      <w:rFonts w:ascii="Calibri" w:hAnsi="Calibri"/>
                      <w:sz w:val="28"/>
                      <w:szCs w:val="28"/>
                    </w:rPr>
                    <w:t xml:space="preserve"> 1 </w:t>
                  </w:r>
                  <w:r>
                    <w:rPr>
                      <w:rFonts w:ascii="Calibri" w:hAnsi="Calibri"/>
                      <w:sz w:val="28"/>
                      <w:szCs w:val="28"/>
                    </w:rPr>
                    <w:t xml:space="preserve"> examination</w:t>
                  </w:r>
                  <w:r w:rsidRPr="00BA2341">
                    <w:rPr>
                      <w:rFonts w:ascii="Calibri" w:hAnsi="Calibri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Calibri" w:hAnsi="Calibri"/>
                      <w:sz w:val="28"/>
                      <w:szCs w:val="28"/>
                    </w:rPr>
                    <w:t>2 hours</w:t>
                  </w:r>
                </w:p>
                <w:p w:rsidR="00CF7096" w:rsidRPr="00BA2341" w:rsidRDefault="00CF7096" w:rsidP="00682B64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BA2341">
                    <w:rPr>
                      <w:rFonts w:ascii="Calibri" w:hAnsi="Calibri"/>
                      <w:b/>
                      <w:sz w:val="28"/>
                      <w:szCs w:val="28"/>
                    </w:rPr>
                    <w:t>Grading:</w:t>
                  </w:r>
                  <w:r>
                    <w:rPr>
                      <w:rFonts w:ascii="Calibri" w:hAnsi="Calibri"/>
                      <w:sz w:val="28"/>
                      <w:szCs w:val="28"/>
                    </w:rPr>
                    <w:t xml:space="preserve"> </w:t>
                  </w:r>
                  <w:r w:rsidR="00682B64" w:rsidRPr="00CC46F6">
                    <w:rPr>
                      <w:rFonts w:ascii="Calibri" w:hAnsi="Calibri"/>
                      <w:sz w:val="26"/>
                      <w:szCs w:val="26"/>
                    </w:rPr>
                    <w:t xml:space="preserve">Level 2 Distinction* </w:t>
                  </w:r>
                  <w:r w:rsidR="00682B64">
                    <w:rPr>
                      <w:rFonts w:ascii="Calibri" w:hAnsi="Calibri"/>
                      <w:sz w:val="26"/>
                      <w:szCs w:val="26"/>
                    </w:rPr>
                    <w:t>- Level 1 Pass</w:t>
                  </w:r>
                </w:p>
              </w:tc>
            </w:tr>
          </w:tbl>
          <w:p w:rsidR="001E566C" w:rsidRPr="00CC46F6" w:rsidRDefault="001E566C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</w:tbl>
    <w:p w:rsidR="00BB414E" w:rsidRPr="007C5C17" w:rsidRDefault="00BB414E">
      <w:pPr>
        <w:rPr>
          <w:rFonts w:ascii="Calibri" w:hAnsi="Calibri"/>
          <w:sz w:val="26"/>
          <w:szCs w:val="26"/>
        </w:rPr>
      </w:pPr>
    </w:p>
    <w:p w:rsidR="00BB414E" w:rsidRPr="007C5C17" w:rsidRDefault="00BB414E">
      <w:pPr>
        <w:rPr>
          <w:rFonts w:ascii="Calibri" w:hAnsi="Calibri"/>
          <w:sz w:val="26"/>
          <w:szCs w:val="26"/>
        </w:rPr>
      </w:pPr>
    </w:p>
    <w:p w:rsidR="00F55709" w:rsidRPr="00F55709" w:rsidRDefault="00F55709">
      <w:pPr>
        <w:rPr>
          <w:rFonts w:ascii="Calibri" w:hAnsi="Calibri"/>
          <w:sz w:val="28"/>
          <w:szCs w:val="26"/>
        </w:rPr>
      </w:pPr>
    </w:p>
    <w:p w:rsidR="00BB414E" w:rsidRPr="0013124C" w:rsidRDefault="00E0021B" w:rsidP="00F55709">
      <w:pPr>
        <w:jc w:val="center"/>
        <w:rPr>
          <w:rFonts w:ascii="Calibri" w:hAnsi="Calibri"/>
          <w:b/>
          <w:i/>
          <w:sz w:val="32"/>
          <w:szCs w:val="26"/>
        </w:rPr>
      </w:pPr>
      <w:r w:rsidRPr="0013124C">
        <w:rPr>
          <w:rFonts w:ascii="Calibri" w:hAnsi="Calibri"/>
          <w:b/>
          <w:i/>
          <w:sz w:val="32"/>
          <w:szCs w:val="26"/>
        </w:rPr>
        <w:t>Please note that further information about specifications and course content is available via the ‘</w:t>
      </w:r>
      <w:r w:rsidR="00F55709" w:rsidRPr="0013124C">
        <w:rPr>
          <w:rFonts w:ascii="Calibri" w:hAnsi="Calibri"/>
          <w:b/>
          <w:i/>
          <w:sz w:val="32"/>
          <w:szCs w:val="26"/>
        </w:rPr>
        <w:t>Curriculum</w:t>
      </w:r>
      <w:r w:rsidRPr="0013124C">
        <w:rPr>
          <w:rFonts w:ascii="Calibri" w:hAnsi="Calibri"/>
          <w:b/>
          <w:i/>
          <w:sz w:val="32"/>
          <w:szCs w:val="26"/>
        </w:rPr>
        <w:t xml:space="preserve"> In</w:t>
      </w:r>
      <w:r w:rsidR="00F55709" w:rsidRPr="0013124C">
        <w:rPr>
          <w:rFonts w:ascii="Calibri" w:hAnsi="Calibri"/>
          <w:b/>
          <w:i/>
          <w:sz w:val="32"/>
          <w:szCs w:val="26"/>
        </w:rPr>
        <w:t>formation’ tab on the school website.</w:t>
      </w:r>
    </w:p>
    <w:p w:rsidR="00BB414E" w:rsidRDefault="00BB414E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32385</wp:posOffset>
            </wp:positionV>
            <wp:extent cx="6076950" cy="8392644"/>
            <wp:effectExtent l="19050" t="19050" r="19050" b="279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2" t="10627" r="33794" b="5401"/>
                    <a:stretch/>
                  </pic:blipFill>
                  <pic:spPr bwMode="auto">
                    <a:xfrm>
                      <a:off x="0" y="0"/>
                      <a:ext cx="6076950" cy="8392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332DCF">
      <w:pPr>
        <w:rPr>
          <w:rFonts w:ascii="Calibri" w:hAnsi="Calibri" w:cs="Calibri"/>
          <w:b/>
          <w:i/>
          <w:sz w:val="28"/>
          <w:szCs w:val="26"/>
        </w:rPr>
      </w:pPr>
      <w:r w:rsidRPr="00332DCF">
        <w:rPr>
          <w:rFonts w:ascii="Calibri" w:hAnsi="Calibri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0255A6" wp14:editId="5F9CC181">
                <wp:simplePos x="0" y="0"/>
                <wp:positionH relativeFrom="column">
                  <wp:posOffset>3343275</wp:posOffset>
                </wp:positionH>
                <wp:positionV relativeFrom="paragraph">
                  <wp:posOffset>170180</wp:posOffset>
                </wp:positionV>
                <wp:extent cx="252412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DCF" w:rsidRPr="00332DCF" w:rsidRDefault="00332DCF" w:rsidP="00332D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32DCF">
                              <w:rPr>
                                <w:sz w:val="24"/>
                              </w:rPr>
                              <w:t>PREVIOUS GRADING STUCTURE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255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.25pt;margin-top:13.4pt;width:198.75pt;height:3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">
                <v:textbox>
                  <w:txbxContent>
                    <w:p w:rsidR="00332DCF" w:rsidRPr="00332DCF" w:rsidRDefault="00332DCF" w:rsidP="00332DCF">
                      <w:pPr>
                        <w:jc w:val="center"/>
                        <w:rPr>
                          <w:sz w:val="24"/>
                        </w:rPr>
                      </w:pPr>
                      <w:r w:rsidRPr="00332DCF">
                        <w:rPr>
                          <w:sz w:val="24"/>
                        </w:rPr>
                        <w:t>PREVIOUS GRADING STUCTURE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D87D4E" w:rsidRDefault="00D87D4E">
      <w:pPr>
        <w:rPr>
          <w:rFonts w:ascii="Calibri" w:hAnsi="Calibri" w:cs="Calibri"/>
          <w:b/>
          <w:i/>
          <w:sz w:val="28"/>
          <w:szCs w:val="26"/>
        </w:rPr>
      </w:pPr>
    </w:p>
    <w:p w:rsidR="00D87D4E" w:rsidRDefault="00D87D4E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6C31B6" w:rsidP="006C31B6">
      <w:pPr>
        <w:jc w:val="center"/>
        <w:rPr>
          <w:rFonts w:ascii="Calibri" w:hAnsi="Calibri" w:cs="Calibri"/>
          <w:sz w:val="28"/>
          <w:szCs w:val="26"/>
          <w:u w:val="single"/>
        </w:rPr>
      </w:pPr>
      <w:r w:rsidRPr="006C31B6">
        <w:rPr>
          <w:rFonts w:ascii="Calibri" w:hAnsi="Calibri" w:cs="Calibri"/>
          <w:sz w:val="28"/>
          <w:szCs w:val="26"/>
          <w:u w:val="single"/>
        </w:rPr>
        <w:t>Recommended Support and Revision Resources</w:t>
      </w:r>
    </w:p>
    <w:p w:rsidR="006C31B6" w:rsidRPr="00C726EB" w:rsidRDefault="006C31B6" w:rsidP="006C31B6">
      <w:pPr>
        <w:jc w:val="center"/>
        <w:rPr>
          <w:rFonts w:ascii="Calibri" w:hAnsi="Calibri" w:cs="Calibri"/>
          <w:sz w:val="12"/>
          <w:szCs w:val="12"/>
          <w:u w:val="single"/>
        </w:rPr>
      </w:pPr>
    </w:p>
    <w:tbl>
      <w:tblPr>
        <w:tblStyle w:val="TableGrid1"/>
        <w:tblW w:w="10348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9072"/>
      </w:tblGrid>
      <w:tr w:rsidR="006C31B6" w:rsidRPr="006C31B6" w:rsidTr="006C31B6">
        <w:trPr>
          <w:jc w:val="center"/>
        </w:trPr>
        <w:tc>
          <w:tcPr>
            <w:tcW w:w="1276" w:type="dxa"/>
            <w:shd w:val="clear" w:color="auto" w:fill="auto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English</w:t>
            </w:r>
          </w:p>
        </w:tc>
        <w:tc>
          <w:tcPr>
            <w:tcW w:w="9072" w:type="dxa"/>
            <w:shd w:val="clear" w:color="auto" w:fill="auto"/>
          </w:tcPr>
          <w:p w:rsidR="006C31B6" w:rsidRPr="006C31B6" w:rsidRDefault="006C31B6" w:rsidP="006C31B6">
            <w:pPr>
              <w:rPr>
                <w:rFonts w:cstheme="minorHAnsi"/>
                <w:u w:val="single"/>
              </w:rPr>
            </w:pPr>
            <w:r w:rsidRPr="006C31B6">
              <w:rPr>
                <w:rFonts w:cstheme="minorHAnsi"/>
                <w:u w:val="single"/>
              </w:rPr>
              <w:t>GCSE English Language</w:t>
            </w:r>
          </w:p>
          <w:p w:rsidR="006C31B6" w:rsidRPr="006C31B6" w:rsidRDefault="006C31B6" w:rsidP="006C31B6">
            <w:pPr>
              <w:numPr>
                <w:ilvl w:val="0"/>
                <w:numId w:val="27"/>
              </w:numPr>
              <w:rPr>
                <w:rFonts w:cstheme="minorHAnsi"/>
              </w:rPr>
            </w:pPr>
            <w:r w:rsidRPr="006C31B6">
              <w:rPr>
                <w:rFonts w:cstheme="minorHAnsi"/>
              </w:rPr>
              <w:t>Revise AQA GCSE (9-1) English Language Revision Workbook: for the 9-1 exams ISBN 978-1447987833</w:t>
            </w:r>
          </w:p>
          <w:p w:rsidR="006C31B6" w:rsidRPr="006C31B6" w:rsidRDefault="006C31B6" w:rsidP="006C31B6">
            <w:pPr>
              <w:numPr>
                <w:ilvl w:val="0"/>
                <w:numId w:val="27"/>
              </w:numPr>
              <w:rPr>
                <w:rFonts w:cstheme="minorHAnsi"/>
              </w:rPr>
            </w:pPr>
            <w:r w:rsidRPr="006C31B6">
              <w:rPr>
                <w:rFonts w:cstheme="minorHAnsi"/>
              </w:rPr>
              <w:t>Revise AQA GCSE (9-1) English Language Model Answer Workbook ISBN 978-1292230221</w:t>
            </w:r>
          </w:p>
          <w:p w:rsidR="006C31B6" w:rsidRPr="006C31B6" w:rsidRDefault="006C31B6" w:rsidP="006C31B6">
            <w:pPr>
              <w:numPr>
                <w:ilvl w:val="0"/>
                <w:numId w:val="27"/>
              </w:numPr>
              <w:rPr>
                <w:rFonts w:cstheme="minorHAnsi"/>
              </w:rPr>
            </w:pPr>
            <w:r w:rsidRPr="006C31B6">
              <w:rPr>
                <w:rFonts w:cstheme="minorHAnsi"/>
              </w:rPr>
              <w:t>REVISE AQA GCSE (9-1) English Language Practice Papers Plus ISBN 978-1292213255</w:t>
            </w:r>
          </w:p>
          <w:p w:rsidR="006C31B6" w:rsidRPr="006C31B6" w:rsidRDefault="006C31B6" w:rsidP="006C31B6">
            <w:pPr>
              <w:rPr>
                <w:rFonts w:cstheme="minorHAnsi"/>
                <w:u w:val="single"/>
              </w:rPr>
            </w:pPr>
            <w:r w:rsidRPr="006C31B6">
              <w:rPr>
                <w:rFonts w:cstheme="minorHAnsi"/>
                <w:u w:val="single"/>
              </w:rPr>
              <w:t>GCSE English Literature</w:t>
            </w:r>
          </w:p>
          <w:p w:rsidR="006C31B6" w:rsidRPr="006C31B6" w:rsidRDefault="006C31B6" w:rsidP="006C31B6">
            <w:pPr>
              <w:numPr>
                <w:ilvl w:val="0"/>
                <w:numId w:val="28"/>
              </w:numPr>
              <w:rPr>
                <w:rFonts w:cstheme="minorHAnsi"/>
              </w:rPr>
            </w:pPr>
            <w:r w:rsidRPr="006C31B6">
              <w:rPr>
                <w:rFonts w:cstheme="minorHAnsi"/>
              </w:rPr>
              <w:t>Romeo and Juliet: New Grade 9-1 GCSE English Literature AQA Text Guide (Collins GCSE 9-1 Snap Revision) ISBN 978-0008247072</w:t>
            </w:r>
          </w:p>
          <w:p w:rsidR="006C31B6" w:rsidRPr="006C31B6" w:rsidRDefault="006C31B6" w:rsidP="006C31B6">
            <w:pPr>
              <w:numPr>
                <w:ilvl w:val="0"/>
                <w:numId w:val="28"/>
              </w:numPr>
              <w:rPr>
                <w:rFonts w:cstheme="minorHAnsi"/>
              </w:rPr>
            </w:pPr>
            <w:r w:rsidRPr="006C31B6">
              <w:rPr>
                <w:rFonts w:cstheme="minorHAnsi"/>
              </w:rPr>
              <w:t>A Christmas Carol: New Grade 9-1 GCSE English Literature AQA Text Guide (Collins GCSE 9-1 Snap Revision) ISBN 978-0008247119</w:t>
            </w:r>
          </w:p>
          <w:p w:rsidR="006C31B6" w:rsidRPr="006C31B6" w:rsidRDefault="006C31B6" w:rsidP="006C31B6">
            <w:pPr>
              <w:numPr>
                <w:ilvl w:val="0"/>
                <w:numId w:val="28"/>
              </w:numPr>
              <w:rPr>
                <w:rFonts w:cstheme="minorHAnsi"/>
              </w:rPr>
            </w:pPr>
            <w:r w:rsidRPr="006C31B6">
              <w:rPr>
                <w:rFonts w:cstheme="minorHAnsi"/>
              </w:rPr>
              <w:t>An Inspector Calls: New Grade 9-1 GCSE English Literature AQA Text Guide (Collins GCSE 9-1 Snap Revision) ISBN 978-0008235918</w:t>
            </w:r>
          </w:p>
          <w:p w:rsidR="006C31B6" w:rsidRPr="006C31B6" w:rsidRDefault="006C31B6" w:rsidP="006C31B6">
            <w:pPr>
              <w:numPr>
                <w:ilvl w:val="0"/>
                <w:numId w:val="29"/>
              </w:numPr>
              <w:rPr>
                <w:rFonts w:cstheme="minorHAnsi"/>
              </w:rPr>
            </w:pPr>
            <w:r w:rsidRPr="006C31B6">
              <w:rPr>
                <w:rFonts w:cstheme="minorHAnsi"/>
              </w:rPr>
              <w:t>Power &amp; Conflict Poetry Anthology: New GCSE Grade 9-1 AQA English Literature: GCSE Grade 9-1 (Collins GCSE 9-1 Snap Revision) ISBN 978-0008320102</w:t>
            </w:r>
          </w:p>
          <w:p w:rsidR="006C31B6" w:rsidRPr="006C31B6" w:rsidRDefault="006C31B6" w:rsidP="006C31B6">
            <w:pPr>
              <w:numPr>
                <w:ilvl w:val="0"/>
                <w:numId w:val="29"/>
              </w:numPr>
              <w:rPr>
                <w:rFonts w:cstheme="minorHAnsi"/>
              </w:rPr>
            </w:pPr>
            <w:r w:rsidRPr="006C31B6">
              <w:rPr>
                <w:rFonts w:cstheme="minorHAnsi"/>
              </w:rPr>
              <w:t>Unseen Poetry: New GCSE 9-1 English Literature AQA (Collins GCSE 9-1 Snap Revision) ISBN 978-0008320119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Maths</w:t>
            </w:r>
          </w:p>
        </w:tc>
        <w:tc>
          <w:tcPr>
            <w:tcW w:w="9072" w:type="dxa"/>
          </w:tcPr>
          <w:p w:rsidR="005F1C7D" w:rsidRPr="00F74442" w:rsidRDefault="005F1C7D" w:rsidP="005F1C7D">
            <w:pPr>
              <w:rPr>
                <w:rFonts w:cstheme="minorHAnsi"/>
                <w:u w:val="single"/>
              </w:rPr>
            </w:pPr>
            <w:r w:rsidRPr="00F74442">
              <w:rPr>
                <w:rFonts w:cstheme="minorHAnsi"/>
              </w:rPr>
              <w:t xml:space="preserve">Websites : </w:t>
            </w:r>
            <w:r w:rsidRPr="00F74442">
              <w:rPr>
                <w:rFonts w:cstheme="minorHAnsi"/>
                <w:u w:val="single"/>
              </w:rPr>
              <w:t>mymaths.co.uk</w:t>
            </w:r>
            <w:r w:rsidRPr="00F74442">
              <w:rPr>
                <w:rFonts w:cstheme="minorHAnsi"/>
              </w:rPr>
              <w:t xml:space="preserve">, </w:t>
            </w:r>
            <w:r w:rsidRPr="00F74442">
              <w:rPr>
                <w:rFonts w:cstheme="minorHAnsi"/>
                <w:u w:val="single"/>
              </w:rPr>
              <w:t>hegartymaths.com</w:t>
            </w:r>
          </w:p>
          <w:p w:rsidR="005F1C7D" w:rsidRPr="00F74442" w:rsidRDefault="005F1C7D" w:rsidP="005F1C7D">
            <w:pPr>
              <w:rPr>
                <w:rFonts w:cstheme="minorHAnsi"/>
              </w:rPr>
            </w:pPr>
            <w:r w:rsidRPr="00F74442">
              <w:rPr>
                <w:rFonts w:cstheme="minorHAnsi"/>
              </w:rPr>
              <w:t xml:space="preserve">REVISE Edexcel GCSE (9-1) Mathematics </w:t>
            </w:r>
            <w:r w:rsidRPr="00F74442">
              <w:rPr>
                <w:rFonts w:cstheme="minorHAnsi"/>
                <w:b/>
              </w:rPr>
              <w:t>Foundation</w:t>
            </w:r>
            <w:r w:rsidRPr="00F74442">
              <w:rPr>
                <w:rFonts w:cstheme="minorHAnsi"/>
              </w:rPr>
              <w:t xml:space="preserve"> Guided Revision Workbook: for the 2015 specification</w:t>
            </w:r>
          </w:p>
          <w:p w:rsidR="005F1C7D" w:rsidRPr="00F74442" w:rsidRDefault="005F1C7D" w:rsidP="005F1C7D">
            <w:pPr>
              <w:rPr>
                <w:rFonts w:cstheme="minorHAnsi"/>
              </w:rPr>
            </w:pPr>
            <w:r w:rsidRPr="00F74442">
              <w:rPr>
                <w:rFonts w:cstheme="minorHAnsi"/>
              </w:rPr>
              <w:t>ISBN-13: 978-1292213712</w:t>
            </w:r>
          </w:p>
          <w:p w:rsidR="005F1C7D" w:rsidRPr="00F74442" w:rsidRDefault="005F1C7D" w:rsidP="005F1C7D">
            <w:pPr>
              <w:rPr>
                <w:rFonts w:cstheme="minorHAnsi"/>
              </w:rPr>
            </w:pPr>
            <w:r w:rsidRPr="00F74442">
              <w:rPr>
                <w:rFonts w:cstheme="minorHAnsi"/>
              </w:rPr>
              <w:t xml:space="preserve">REVISE Edexcel GCSE (9-1) Mathematics </w:t>
            </w:r>
            <w:r w:rsidRPr="00F74442">
              <w:rPr>
                <w:rFonts w:cstheme="minorHAnsi"/>
                <w:b/>
              </w:rPr>
              <w:t>Higher</w:t>
            </w:r>
            <w:r w:rsidRPr="00F74442">
              <w:rPr>
                <w:rFonts w:cstheme="minorHAnsi"/>
              </w:rPr>
              <w:t xml:space="preserve"> Guided Revision Workbook: for the 2015 specification</w:t>
            </w:r>
          </w:p>
          <w:p w:rsidR="006C31B6" w:rsidRPr="006C31B6" w:rsidRDefault="005F1C7D" w:rsidP="005F1C7D">
            <w:pPr>
              <w:rPr>
                <w:rFonts w:cstheme="minorHAnsi"/>
              </w:rPr>
            </w:pPr>
            <w:r w:rsidRPr="00F74442">
              <w:rPr>
                <w:rFonts w:cstheme="minorHAnsi"/>
              </w:rPr>
              <w:t>ISBN-13: 978-1292213705</w:t>
            </w:r>
          </w:p>
        </w:tc>
      </w:tr>
      <w:tr w:rsidR="006C31B6" w:rsidRPr="006C31B6" w:rsidTr="006C31B6">
        <w:trPr>
          <w:trHeight w:val="633"/>
          <w:jc w:val="center"/>
        </w:trPr>
        <w:tc>
          <w:tcPr>
            <w:tcW w:w="1276" w:type="dxa"/>
            <w:vMerge w:val="restart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Science</w:t>
            </w: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  <w:b/>
              </w:rPr>
            </w:pPr>
            <w:r w:rsidRPr="006C31B6">
              <w:rPr>
                <w:rFonts w:cstheme="minorHAnsi"/>
                <w:b/>
              </w:rPr>
              <w:t xml:space="preserve">Triple Science: Biology 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New Grade 9-1 GCSE Biology AQA Complete Revision &amp; Practice with Online Edition  </w:t>
            </w:r>
            <w:r w:rsidRPr="006C31B6">
              <w:rPr>
                <w:rFonts w:cstheme="minorHAnsi"/>
                <w:bCs/>
              </w:rPr>
              <w:t>ISBN-10:</w:t>
            </w:r>
            <w:r w:rsidRPr="006C31B6">
              <w:rPr>
                <w:rFonts w:cstheme="minorHAnsi"/>
              </w:rPr>
              <w:t xml:space="preserve"> 1782945830 </w:t>
            </w:r>
            <w:r w:rsidRPr="006C31B6">
              <w:rPr>
                <w:rFonts w:cstheme="minorHAnsi"/>
                <w:bCs/>
              </w:rPr>
              <w:t>ISBN-13:</w:t>
            </w:r>
            <w:r w:rsidRPr="006C31B6">
              <w:rPr>
                <w:rFonts w:cstheme="minorHAnsi"/>
              </w:rPr>
              <w:t xml:space="preserve"> 978-1782945833</w:t>
            </w:r>
          </w:p>
        </w:tc>
      </w:tr>
      <w:tr w:rsidR="006C31B6" w:rsidRPr="006C31B6" w:rsidTr="006C31B6">
        <w:trPr>
          <w:trHeight w:val="698"/>
          <w:jc w:val="center"/>
        </w:trPr>
        <w:tc>
          <w:tcPr>
            <w:tcW w:w="1276" w:type="dxa"/>
            <w:vMerge/>
          </w:tcPr>
          <w:p w:rsidR="006C31B6" w:rsidRPr="006C31B6" w:rsidRDefault="006C31B6" w:rsidP="006C31B6">
            <w:pPr>
              <w:rPr>
                <w:rFonts w:cstheme="minorHAnsi"/>
              </w:rPr>
            </w:pP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  <w:b/>
              </w:rPr>
            </w:pPr>
            <w:r w:rsidRPr="006C31B6">
              <w:rPr>
                <w:rFonts w:cstheme="minorHAnsi"/>
                <w:b/>
              </w:rPr>
              <w:t xml:space="preserve">Triple Science: Chemistry 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New Grade 9-1 GCSE Chemistry AQA Complete Revision &amp; Practice with Online Edition </w:t>
            </w:r>
            <w:r w:rsidRPr="006C31B6">
              <w:rPr>
                <w:rFonts w:cstheme="minorHAnsi"/>
                <w:bCs/>
              </w:rPr>
              <w:t>ISBN-10:</w:t>
            </w:r>
            <w:r w:rsidRPr="006C31B6">
              <w:rPr>
                <w:rFonts w:cstheme="minorHAnsi"/>
              </w:rPr>
              <w:t xml:space="preserve"> 1782945849 </w:t>
            </w:r>
            <w:r w:rsidRPr="006C31B6">
              <w:rPr>
                <w:rFonts w:cstheme="minorHAnsi"/>
                <w:bCs/>
              </w:rPr>
              <w:t>ISBN-13:</w:t>
            </w:r>
            <w:r w:rsidRPr="006C31B6">
              <w:rPr>
                <w:rFonts w:cstheme="minorHAnsi"/>
              </w:rPr>
              <w:t xml:space="preserve"> 978-1782945840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  <w:vMerge/>
          </w:tcPr>
          <w:p w:rsidR="006C31B6" w:rsidRPr="006C31B6" w:rsidRDefault="006C31B6" w:rsidP="006C31B6">
            <w:pPr>
              <w:rPr>
                <w:rFonts w:cstheme="minorHAnsi"/>
              </w:rPr>
            </w:pP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  <w:b/>
              </w:rPr>
            </w:pPr>
            <w:r w:rsidRPr="006C31B6">
              <w:rPr>
                <w:rFonts w:cstheme="minorHAnsi"/>
                <w:b/>
              </w:rPr>
              <w:t xml:space="preserve">Triple Science: Physics 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New Grade 9-1 GCSE Physics AQA Complete Revision &amp; Practice with Online Edition - </w:t>
            </w:r>
            <w:r w:rsidRPr="006C31B6">
              <w:rPr>
                <w:rFonts w:cstheme="minorHAnsi"/>
                <w:bCs/>
              </w:rPr>
              <w:t>ISBN-10:</w:t>
            </w:r>
            <w:r w:rsidRPr="006C31B6">
              <w:rPr>
                <w:rFonts w:cstheme="minorHAnsi"/>
              </w:rPr>
              <w:t xml:space="preserve"> 1782945857 </w:t>
            </w:r>
            <w:r w:rsidRPr="006C31B6">
              <w:rPr>
                <w:rFonts w:cstheme="minorHAnsi"/>
                <w:bCs/>
              </w:rPr>
              <w:t>ISBN-13:</w:t>
            </w:r>
            <w:r w:rsidRPr="006C31B6">
              <w:rPr>
                <w:rFonts w:cstheme="minorHAnsi"/>
              </w:rPr>
              <w:t xml:space="preserve"> 978-1782945857</w:t>
            </w:r>
          </w:p>
        </w:tc>
      </w:tr>
      <w:tr w:rsidR="006C31B6" w:rsidRPr="006C31B6" w:rsidTr="006C31B6">
        <w:trPr>
          <w:trHeight w:val="1976"/>
          <w:jc w:val="center"/>
        </w:trPr>
        <w:tc>
          <w:tcPr>
            <w:tcW w:w="1276" w:type="dxa"/>
            <w:vMerge/>
          </w:tcPr>
          <w:p w:rsidR="006C31B6" w:rsidRPr="006C31B6" w:rsidRDefault="006C31B6" w:rsidP="006C31B6">
            <w:pPr>
              <w:rPr>
                <w:rFonts w:cstheme="minorHAnsi"/>
              </w:rPr>
            </w:pP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  <w:b/>
              </w:rPr>
            </w:pPr>
            <w:r w:rsidRPr="006C31B6">
              <w:rPr>
                <w:rFonts w:cstheme="minorHAnsi"/>
                <w:b/>
              </w:rPr>
              <w:t xml:space="preserve">Dual Science 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New Grade 9-1 GCSE Combined Science: Physics AQA Complete Revision &amp; Practice with Online Edition </w:t>
            </w:r>
            <w:r w:rsidRPr="006C31B6">
              <w:rPr>
                <w:rFonts w:cstheme="minorHAnsi"/>
                <w:bCs/>
              </w:rPr>
              <w:t>ISBN-10:</w:t>
            </w:r>
            <w:r w:rsidRPr="006C31B6">
              <w:rPr>
                <w:rFonts w:cstheme="minorHAnsi"/>
              </w:rPr>
              <w:t xml:space="preserve"> 1782945881 </w:t>
            </w:r>
            <w:r w:rsidRPr="006C31B6">
              <w:rPr>
                <w:rFonts w:cstheme="minorHAnsi"/>
                <w:bCs/>
              </w:rPr>
              <w:t>ISBN-13:</w:t>
            </w:r>
            <w:r w:rsidRPr="006C31B6">
              <w:rPr>
                <w:rFonts w:cstheme="minorHAnsi"/>
              </w:rPr>
              <w:t xml:space="preserve"> 978-1782945888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New Grade 9-1 GCSE Combined Science: Chemistry AQA Complete Revision &amp; Practice with Online Edition </w:t>
            </w:r>
            <w:r w:rsidRPr="006C31B6">
              <w:rPr>
                <w:rFonts w:cstheme="minorHAnsi"/>
                <w:bCs/>
              </w:rPr>
              <w:t>ISBN-10:</w:t>
            </w:r>
            <w:r w:rsidRPr="006C31B6">
              <w:rPr>
                <w:rFonts w:cstheme="minorHAnsi"/>
              </w:rPr>
              <w:t xml:space="preserve"> 1782945873 </w:t>
            </w:r>
            <w:r w:rsidRPr="006C31B6">
              <w:rPr>
                <w:rFonts w:cstheme="minorHAnsi"/>
                <w:bCs/>
              </w:rPr>
              <w:t>ISBN-13:</w:t>
            </w:r>
            <w:r w:rsidRPr="006C31B6">
              <w:rPr>
                <w:rFonts w:cstheme="minorHAnsi"/>
              </w:rPr>
              <w:t xml:space="preserve"> 978-1782945871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New Grade 9-1 GCSE Combined Science: Biology AQA Complete Revision &amp; Practice with Online Edition </w:t>
            </w:r>
            <w:r w:rsidRPr="006C31B6">
              <w:rPr>
                <w:rFonts w:cstheme="minorHAnsi"/>
                <w:bCs/>
              </w:rPr>
              <w:t>ISBN-10:</w:t>
            </w:r>
            <w:r w:rsidRPr="006C31B6">
              <w:rPr>
                <w:rFonts w:cstheme="minorHAnsi"/>
              </w:rPr>
              <w:t xml:space="preserve"> 1782945865 </w:t>
            </w:r>
            <w:r w:rsidRPr="006C31B6">
              <w:rPr>
                <w:rFonts w:cstheme="minorHAnsi"/>
                <w:bCs/>
              </w:rPr>
              <w:t>ISBN-13:</w:t>
            </w:r>
            <w:r w:rsidRPr="006C31B6">
              <w:rPr>
                <w:rFonts w:cstheme="minorHAnsi"/>
              </w:rPr>
              <w:t xml:space="preserve"> 978-1782945864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Geography</w:t>
            </w: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Revision guide: New Grade 9-1 GCSE Geography AQA Revision Guide ISBN-13 9781782946106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 Workbook: New Grade 9-1 GCSE Geography AQA Complete Revision &amp; Practice, CGP. ISBN-13 9781782946137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 Website: </w:t>
            </w:r>
            <w:hyperlink r:id="rId28" w:tgtFrame="_blank" w:history="1">
              <w:r w:rsidRPr="006C31B6">
                <w:rPr>
                  <w:rFonts w:cstheme="minorHAnsi"/>
                  <w:u w:val="single"/>
                </w:rPr>
                <w:t>https://www.kerboodle.com/users/login</w:t>
              </w:r>
            </w:hyperlink>
            <w:r w:rsidRPr="006C31B6">
              <w:rPr>
                <w:rFonts w:cstheme="minorHAnsi"/>
              </w:rPr>
              <w:t xml:space="preserve"> Students have been given a username, password and institution code (kz1)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History</w:t>
            </w:r>
          </w:p>
        </w:tc>
        <w:tc>
          <w:tcPr>
            <w:tcW w:w="9072" w:type="dxa"/>
          </w:tcPr>
          <w:p w:rsidR="00452A5C" w:rsidRPr="00452A5C" w:rsidRDefault="00452A5C" w:rsidP="00452A5C">
            <w:r w:rsidRPr="00452A5C">
              <w:t>‘My Revision Notes: AQA GCSE History 9-1’ by Tim Jenner, David Ferriby etc. ISBN = 978 – 1 – 5104 -0404 -5</w:t>
            </w:r>
          </w:p>
          <w:p w:rsidR="00452A5C" w:rsidRPr="00452A5C" w:rsidRDefault="00452A5C" w:rsidP="00452A5C">
            <w:pPr>
              <w:rPr>
                <w:u w:val="single"/>
              </w:rPr>
            </w:pPr>
            <w:r w:rsidRPr="00452A5C">
              <w:rPr>
                <w:u w:val="single"/>
              </w:rPr>
              <w:t>Oxford AQA GCSE History Unit Guides:-</w:t>
            </w:r>
          </w:p>
          <w:p w:rsidR="00452A5C" w:rsidRPr="00452A5C" w:rsidRDefault="00452A5C" w:rsidP="00452A5C">
            <w:r w:rsidRPr="00452A5C">
              <w:t>Norman England c1066-c1100 ISBN=978-0-19-843284-5</w:t>
            </w:r>
          </w:p>
          <w:p w:rsidR="00452A5C" w:rsidRPr="00452A5C" w:rsidRDefault="00452A5C" w:rsidP="00452A5C">
            <w:r w:rsidRPr="00452A5C">
              <w:t>Power and the People c1170-Present Day ISBN = 978-0-19-843290-6</w:t>
            </w:r>
          </w:p>
          <w:p w:rsidR="00452A5C" w:rsidRPr="00452A5C" w:rsidRDefault="00452A5C" w:rsidP="00452A5C">
            <w:r w:rsidRPr="00452A5C">
              <w:t>Conflict and Tension between East and West 1945-1972 ISBN = 978-0-19-843288-3</w:t>
            </w:r>
          </w:p>
          <w:p w:rsidR="00452A5C" w:rsidRPr="00452A5C" w:rsidRDefault="00452A5C" w:rsidP="00452A5C">
            <w:r w:rsidRPr="00452A5C">
              <w:t>America 1920-1973 Opportunity and Inequality ISBN = 978-0-19-843282-1</w:t>
            </w:r>
          </w:p>
          <w:p w:rsidR="00452A5C" w:rsidRPr="00452A5C" w:rsidRDefault="00452A5C" w:rsidP="00452A5C">
            <w:r w:rsidRPr="00452A5C">
              <w:t>CGP have now also started to do unit guides but these are not AQA specific so we would recommend the Oxford Unit Guides in preference to CGP.</w:t>
            </w:r>
          </w:p>
          <w:p w:rsidR="006C31B6" w:rsidRPr="006C31B6" w:rsidRDefault="00452A5C" w:rsidP="00452A5C">
            <w:pPr>
              <w:rPr>
                <w:rFonts w:cstheme="minorHAnsi"/>
              </w:rPr>
            </w:pPr>
            <w:r w:rsidRPr="00452A5C">
              <w:rPr>
                <w:rFonts w:ascii="Calibri" w:hAnsi="Calibri" w:cs="Times New Roman"/>
                <w:lang w:eastAsia="en-GB"/>
              </w:rPr>
              <w:t>Please see the school’s VLE for our departmental revision resources which are quite extensive.  We also produce our own revision booklets for each topic which are available on the VLE.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French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CGP: New GCSE French AQA Revision Guide - for the Grade 9-1 Course (with Online Edition)   ISBN: 978 1 78294 537 6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CGP: New GCSE French AQA Exam Practice Workbook - for the Grade 9-1 Course (includes Answers) ISBN: 978 1 78294 538 3 </w:t>
            </w:r>
          </w:p>
          <w:p w:rsidR="006C31B6" w:rsidRPr="006C31B6" w:rsidRDefault="006C31B6" w:rsidP="00491198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Website – </w:t>
            </w:r>
            <w:hyperlink r:id="rId29" w:history="1">
              <w:r w:rsidRPr="006C31B6">
                <w:rPr>
                  <w:rFonts w:cstheme="minorHAnsi"/>
                  <w:u w:val="single"/>
                </w:rPr>
                <w:t>www.memrise.com</w:t>
              </w:r>
            </w:hyperlink>
            <w:r w:rsidRPr="006C31B6">
              <w:rPr>
                <w:rFonts w:cstheme="minorHAnsi"/>
                <w:u w:val="single"/>
              </w:rPr>
              <w:t xml:space="preserve"> </w:t>
            </w:r>
            <w:r w:rsidRPr="006C31B6">
              <w:rPr>
                <w:rFonts w:cstheme="minorHAnsi"/>
              </w:rPr>
              <w:t xml:space="preserve"> and  </w:t>
            </w:r>
            <w:hyperlink r:id="rId30" w:history="1">
              <w:r w:rsidRPr="006C31B6">
                <w:rPr>
                  <w:rFonts w:cstheme="minorHAnsi"/>
                  <w:color w:val="0563C1"/>
                  <w:u w:val="single"/>
                </w:rPr>
                <w:t>www.kerboodle.com</w:t>
              </w:r>
            </w:hyperlink>
            <w:r w:rsidRPr="006C31B6">
              <w:rPr>
                <w:rFonts w:cstheme="minorHAnsi"/>
              </w:rPr>
              <w:t xml:space="preserve">  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Spanish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New GCSE Spanish AQA Revision Guide - for the Grade 9-1 Course (with Online Edition) ISBN: 978 1 78294 546 8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New GCSE Spanish AQA Exam Practice Workbook - for the Grade 9-1 Course (includes Answers) ISBN: 978 1 78294 547 5 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Website: </w:t>
            </w:r>
            <w:hyperlink r:id="rId31" w:history="1">
              <w:r w:rsidRPr="006C31B6">
                <w:rPr>
                  <w:rFonts w:cstheme="minorHAnsi"/>
                  <w:u w:val="single"/>
                </w:rPr>
                <w:t>www.memrise.com</w:t>
              </w:r>
            </w:hyperlink>
            <w:r w:rsidRPr="006C31B6">
              <w:rPr>
                <w:rFonts w:cstheme="minorHAnsi"/>
              </w:rPr>
              <w:t xml:space="preserve"> and  </w:t>
            </w:r>
            <w:hyperlink r:id="rId32" w:history="1">
              <w:r w:rsidRPr="006C31B6">
                <w:rPr>
                  <w:rFonts w:cstheme="minorHAnsi"/>
                  <w:color w:val="0563C1"/>
                  <w:u w:val="single"/>
                </w:rPr>
                <w:t>www.kerboodle.com</w:t>
              </w:r>
            </w:hyperlink>
            <w:r w:rsidRPr="006C31B6">
              <w:rPr>
                <w:rFonts w:cstheme="minorHAnsi"/>
              </w:rPr>
              <w:t xml:space="preserve"> </w:t>
            </w:r>
          </w:p>
        </w:tc>
      </w:tr>
      <w:tr w:rsidR="004F37CC" w:rsidRPr="006C31B6" w:rsidTr="006C31B6">
        <w:trPr>
          <w:jc w:val="center"/>
        </w:trPr>
        <w:tc>
          <w:tcPr>
            <w:tcW w:w="1276" w:type="dxa"/>
          </w:tcPr>
          <w:p w:rsidR="004F37CC" w:rsidRPr="004F37CC" w:rsidRDefault="004F37CC" w:rsidP="004F37CC">
            <w:pPr>
              <w:rPr>
                <w:rFonts w:cstheme="minorHAnsi"/>
              </w:rPr>
            </w:pPr>
            <w:r w:rsidRPr="004F37CC">
              <w:rPr>
                <w:rFonts w:cstheme="minorHAnsi"/>
              </w:rPr>
              <w:t>DT: Textiles</w:t>
            </w:r>
          </w:p>
        </w:tc>
        <w:tc>
          <w:tcPr>
            <w:tcW w:w="9072" w:type="dxa"/>
          </w:tcPr>
          <w:p w:rsidR="004F37CC" w:rsidRPr="004F37CC" w:rsidRDefault="004F37CC" w:rsidP="004F37CC">
            <w:pPr>
              <w:pStyle w:val="Heading1"/>
              <w:shd w:val="clear" w:color="auto" w:fill="FFFFFF"/>
              <w:outlineLvl w:val="0"/>
              <w:rPr>
                <w:rFonts w:asciiTheme="majorHAnsi" w:hAnsiTheme="majorHAnsi" w:cstheme="majorHAnsi"/>
              </w:rPr>
            </w:pPr>
            <w:r w:rsidRPr="004F37CC">
              <w:rPr>
                <w:rFonts w:asciiTheme="majorHAnsi" w:hAnsiTheme="majorHAnsi" w:cstheme="majorHAnsi"/>
                <w:b w:val="0"/>
                <w:bCs/>
              </w:rPr>
              <w:t>Study/ Exam practice book:</w:t>
            </w:r>
            <w:r w:rsidRPr="004F37CC">
              <w:rPr>
                <w:rFonts w:asciiTheme="majorHAnsi" w:hAnsiTheme="majorHAnsi" w:cstheme="majorHAnsi"/>
              </w:rPr>
              <w:t xml:space="preserve">  </w:t>
            </w:r>
            <w:r w:rsidRPr="004F37CC">
              <w:rPr>
                <w:rFonts w:cstheme="minorHAnsi"/>
                <w:b w:val="0"/>
                <w:bCs/>
              </w:rPr>
              <w:t>Collins GCSE Grade 9-1 Revision - AQA GCSE 9-1 Design &amp; Technology All-in-One Complete Revision and Practice. (</w:t>
            </w:r>
            <w:r w:rsidRPr="004F37CC">
              <w:rPr>
                <w:rFonts w:cstheme="minorHAnsi"/>
                <w:b w:val="0"/>
                <w:bCs/>
                <w:shd w:val="clear" w:color="auto" w:fill="FFFFFF"/>
              </w:rPr>
              <w:t>ISBN: 978-0-00-822740-1)</w:t>
            </w:r>
            <w:r w:rsidRPr="004F37CC">
              <w:rPr>
                <w:rFonts w:cstheme="minorHAnsi"/>
                <w:b w:val="0"/>
                <w:bCs/>
              </w:rPr>
              <w:t xml:space="preserve">  </w:t>
            </w:r>
            <w:hyperlink r:id="rId33" w:history="1">
              <w:r w:rsidRPr="004F37CC">
                <w:rPr>
                  <w:rStyle w:val="Hyperlink"/>
                  <w:b w:val="0"/>
                  <w:bCs/>
                  <w:color w:val="auto"/>
                </w:rPr>
                <w:t>https://collins.co.uk/products/9780008227401</w:t>
              </w:r>
            </w:hyperlink>
          </w:p>
          <w:p w:rsidR="004F37CC" w:rsidRPr="004F37CC" w:rsidRDefault="004F37CC" w:rsidP="004F37CC">
            <w:pPr>
              <w:rPr>
                <w:rFonts w:asciiTheme="majorHAnsi" w:hAnsiTheme="majorHAnsi" w:cstheme="majorHAnsi"/>
                <w:u w:val="single"/>
              </w:rPr>
            </w:pPr>
            <w:r w:rsidRPr="004F37CC">
              <w:rPr>
                <w:rFonts w:asciiTheme="majorHAnsi" w:hAnsiTheme="majorHAnsi" w:cstheme="majorHAnsi"/>
                <w:u w:val="single"/>
              </w:rPr>
              <w:t>Website:</w:t>
            </w:r>
          </w:p>
          <w:p w:rsidR="004F37CC" w:rsidRPr="004F37CC" w:rsidRDefault="00A67576" w:rsidP="004F37CC">
            <w:hyperlink r:id="rId34" w:history="1">
              <w:r w:rsidR="004F37CC" w:rsidRPr="004F37CC">
                <w:rPr>
                  <w:rStyle w:val="Hyperlink"/>
                  <w:color w:val="auto"/>
                </w:rPr>
                <w:t>https://www.bbc.co.uk/bitesize/examspecs/zby2bdm</w:t>
              </w:r>
            </w:hyperlink>
          </w:p>
          <w:p w:rsidR="004F37CC" w:rsidRPr="004F37CC" w:rsidRDefault="00A67576" w:rsidP="004F37CC">
            <w:pPr>
              <w:rPr>
                <w:rFonts w:cstheme="minorHAnsi"/>
              </w:rPr>
            </w:pPr>
            <w:hyperlink r:id="rId35" w:history="1">
              <w:r w:rsidR="004F37CC" w:rsidRPr="004F37CC">
                <w:rPr>
                  <w:rStyle w:val="Hyperlink"/>
                  <w:color w:val="auto"/>
                </w:rPr>
                <w:t>http://www.technologystudent.com/</w:t>
              </w:r>
            </w:hyperlink>
          </w:p>
        </w:tc>
      </w:tr>
      <w:tr w:rsidR="004F37CC" w:rsidRPr="006C31B6" w:rsidTr="006C31B6">
        <w:trPr>
          <w:jc w:val="center"/>
        </w:trPr>
        <w:tc>
          <w:tcPr>
            <w:tcW w:w="1276" w:type="dxa"/>
          </w:tcPr>
          <w:p w:rsidR="004F37CC" w:rsidRPr="004F37CC" w:rsidRDefault="004F37CC" w:rsidP="004F37CC">
            <w:pPr>
              <w:rPr>
                <w:rFonts w:cstheme="minorHAnsi"/>
              </w:rPr>
            </w:pPr>
            <w:r w:rsidRPr="004F37CC">
              <w:rPr>
                <w:rFonts w:cstheme="minorHAnsi"/>
              </w:rPr>
              <w:t>DT: Graphics</w:t>
            </w:r>
          </w:p>
        </w:tc>
        <w:tc>
          <w:tcPr>
            <w:tcW w:w="9072" w:type="dxa"/>
          </w:tcPr>
          <w:p w:rsidR="004F37CC" w:rsidRPr="004F37CC" w:rsidRDefault="004F37CC" w:rsidP="004F37CC">
            <w:pPr>
              <w:pStyle w:val="Heading1"/>
              <w:shd w:val="clear" w:color="auto" w:fill="FFFFFF"/>
              <w:outlineLvl w:val="0"/>
              <w:rPr>
                <w:rFonts w:asciiTheme="majorHAnsi" w:hAnsiTheme="majorHAnsi" w:cstheme="majorHAnsi"/>
              </w:rPr>
            </w:pPr>
            <w:r w:rsidRPr="004F37CC">
              <w:rPr>
                <w:rFonts w:asciiTheme="majorHAnsi" w:hAnsiTheme="majorHAnsi" w:cstheme="majorHAnsi"/>
                <w:b w:val="0"/>
                <w:bCs/>
              </w:rPr>
              <w:t>Study/ Exam practice book:</w:t>
            </w:r>
            <w:r w:rsidRPr="004F37CC">
              <w:rPr>
                <w:rFonts w:asciiTheme="majorHAnsi" w:hAnsiTheme="majorHAnsi" w:cstheme="majorHAnsi"/>
              </w:rPr>
              <w:t xml:space="preserve">  </w:t>
            </w:r>
            <w:r w:rsidRPr="004F37CC">
              <w:rPr>
                <w:rFonts w:cstheme="minorHAnsi"/>
                <w:b w:val="0"/>
                <w:bCs/>
              </w:rPr>
              <w:t>Collins GCSE Grade 9-1 Revision - AQA GCSE 9-1 Design &amp; Technology All-in-One Complete Revision and Practice. (</w:t>
            </w:r>
            <w:r w:rsidRPr="004F37CC">
              <w:rPr>
                <w:rFonts w:cstheme="minorHAnsi"/>
                <w:b w:val="0"/>
                <w:bCs/>
                <w:shd w:val="clear" w:color="auto" w:fill="FFFFFF"/>
              </w:rPr>
              <w:t>ISBN: 978-0-00-822740-1)</w:t>
            </w:r>
            <w:r w:rsidRPr="004F37CC">
              <w:rPr>
                <w:rFonts w:cstheme="minorHAnsi"/>
                <w:b w:val="0"/>
                <w:bCs/>
              </w:rPr>
              <w:t xml:space="preserve"> </w:t>
            </w:r>
            <w:hyperlink r:id="rId36" w:history="1">
              <w:r w:rsidRPr="004F37CC">
                <w:rPr>
                  <w:rStyle w:val="Hyperlink"/>
                  <w:b w:val="0"/>
                  <w:bCs/>
                  <w:color w:val="auto"/>
                </w:rPr>
                <w:t>https://collins.co.uk/products/9780008227401</w:t>
              </w:r>
            </w:hyperlink>
          </w:p>
          <w:p w:rsidR="004F37CC" w:rsidRPr="004F37CC" w:rsidRDefault="004F37CC" w:rsidP="004F37CC">
            <w:pPr>
              <w:rPr>
                <w:rFonts w:asciiTheme="majorHAnsi" w:hAnsiTheme="majorHAnsi" w:cstheme="majorHAnsi"/>
                <w:u w:val="single"/>
              </w:rPr>
            </w:pPr>
            <w:r w:rsidRPr="004F37CC">
              <w:rPr>
                <w:rFonts w:asciiTheme="majorHAnsi" w:hAnsiTheme="majorHAnsi" w:cstheme="majorHAnsi"/>
                <w:u w:val="single"/>
              </w:rPr>
              <w:t>Website:</w:t>
            </w:r>
          </w:p>
          <w:p w:rsidR="004F37CC" w:rsidRPr="004F37CC" w:rsidRDefault="00A67576" w:rsidP="004F37CC">
            <w:hyperlink r:id="rId37" w:history="1">
              <w:r w:rsidR="004F37CC" w:rsidRPr="004F37CC">
                <w:rPr>
                  <w:rStyle w:val="Hyperlink"/>
                  <w:color w:val="auto"/>
                </w:rPr>
                <w:t>https://www.bbc.co.uk/bitesize/examspecs/zby2bdm</w:t>
              </w:r>
            </w:hyperlink>
          </w:p>
          <w:p w:rsidR="004F37CC" w:rsidRPr="004F37CC" w:rsidRDefault="00A67576" w:rsidP="004F37CC">
            <w:pPr>
              <w:rPr>
                <w:rFonts w:cstheme="minorHAnsi"/>
              </w:rPr>
            </w:pPr>
            <w:hyperlink r:id="rId38" w:history="1">
              <w:r w:rsidR="004F37CC" w:rsidRPr="004F37CC">
                <w:rPr>
                  <w:rStyle w:val="Hyperlink"/>
                  <w:color w:val="auto"/>
                </w:rPr>
                <w:t>http://www.technologystudent.com/</w:t>
              </w:r>
            </w:hyperlink>
          </w:p>
        </w:tc>
      </w:tr>
      <w:tr w:rsidR="004F37CC" w:rsidRPr="006C31B6" w:rsidTr="006C31B6">
        <w:trPr>
          <w:jc w:val="center"/>
        </w:trPr>
        <w:tc>
          <w:tcPr>
            <w:tcW w:w="1276" w:type="dxa"/>
          </w:tcPr>
          <w:p w:rsidR="004F37CC" w:rsidRPr="004F37CC" w:rsidRDefault="004F37CC" w:rsidP="004F37CC">
            <w:pPr>
              <w:rPr>
                <w:rFonts w:cstheme="minorHAnsi"/>
              </w:rPr>
            </w:pPr>
            <w:r w:rsidRPr="004F37CC">
              <w:rPr>
                <w:rFonts w:cstheme="minorHAnsi"/>
              </w:rPr>
              <w:t>Food and Nutrition</w:t>
            </w:r>
          </w:p>
        </w:tc>
        <w:tc>
          <w:tcPr>
            <w:tcW w:w="9072" w:type="dxa"/>
          </w:tcPr>
          <w:p w:rsidR="004F37CC" w:rsidRPr="004F37CC" w:rsidRDefault="004F37CC" w:rsidP="004F37CC">
            <w:pPr>
              <w:pStyle w:val="Heading1"/>
              <w:shd w:val="clear" w:color="auto" w:fill="FFFFFF"/>
              <w:outlineLvl w:val="0"/>
              <w:rPr>
                <w:rFonts w:cstheme="minorHAnsi"/>
                <w:b w:val="0"/>
                <w:bCs/>
              </w:rPr>
            </w:pPr>
            <w:r w:rsidRPr="004F37CC">
              <w:rPr>
                <w:rFonts w:cstheme="minorHAnsi"/>
                <w:b w:val="0"/>
                <w:bCs/>
              </w:rPr>
              <w:t>Study/ Exam practice book: Collins GCSE Grade 9-1 Revision - AQA GCSE 9-1 Food Preparation and Nutrition All-in-One Complete Revision and Practice. (</w:t>
            </w:r>
            <w:r w:rsidRPr="004F37CC">
              <w:rPr>
                <w:rFonts w:cstheme="minorHAnsi"/>
                <w:b w:val="0"/>
                <w:bCs/>
                <w:shd w:val="clear" w:color="auto" w:fill="FFFFFF"/>
              </w:rPr>
              <w:t>ISBN: 978-0-00-816634-2)</w:t>
            </w:r>
            <w:r w:rsidRPr="004F37CC">
              <w:rPr>
                <w:rFonts w:cstheme="minorHAnsi"/>
                <w:b w:val="0"/>
                <w:bCs/>
              </w:rPr>
              <w:t xml:space="preserve"> </w:t>
            </w:r>
            <w:hyperlink r:id="rId39" w:history="1">
              <w:r w:rsidRPr="004F37CC">
                <w:rPr>
                  <w:rStyle w:val="Hyperlink"/>
                  <w:rFonts w:cstheme="minorHAnsi"/>
                  <w:b w:val="0"/>
                  <w:bCs/>
                  <w:color w:val="auto"/>
                </w:rPr>
                <w:t>https://collins.co.uk/products/9780008166342</w:t>
              </w:r>
            </w:hyperlink>
          </w:p>
          <w:p w:rsidR="004F37CC" w:rsidRPr="004F37CC" w:rsidRDefault="004F37CC" w:rsidP="004F37CC">
            <w:pPr>
              <w:rPr>
                <w:rFonts w:cstheme="minorHAnsi"/>
              </w:rPr>
            </w:pPr>
            <w:r w:rsidRPr="004F37CC">
              <w:rPr>
                <w:rFonts w:cstheme="minorHAnsi"/>
              </w:rPr>
              <w:t xml:space="preserve">Website: </w:t>
            </w:r>
            <w:hyperlink r:id="rId40" w:history="1">
              <w:r w:rsidRPr="004F37CC">
                <w:rPr>
                  <w:rFonts w:cstheme="minorHAnsi"/>
                  <w:u w:val="single"/>
                </w:rPr>
                <w:t>http://www.illuminate.digital/aqafood/</w:t>
              </w:r>
            </w:hyperlink>
          </w:p>
          <w:p w:rsidR="004F37CC" w:rsidRPr="004F37CC" w:rsidRDefault="004F37CC" w:rsidP="004F37CC">
            <w:pPr>
              <w:rPr>
                <w:rFonts w:cstheme="minorHAnsi"/>
              </w:rPr>
            </w:pPr>
            <w:r w:rsidRPr="004F37CC">
              <w:rPr>
                <w:rFonts w:cstheme="minorHAnsi"/>
              </w:rPr>
              <w:t xml:space="preserve">login: SFULFORD3 </w:t>
            </w:r>
          </w:p>
          <w:p w:rsidR="004F37CC" w:rsidRPr="004F37CC" w:rsidRDefault="004F37CC" w:rsidP="004F37CC">
            <w:pPr>
              <w:rPr>
                <w:rFonts w:cstheme="minorHAnsi"/>
              </w:rPr>
            </w:pPr>
            <w:r w:rsidRPr="004F37CC">
              <w:rPr>
                <w:rFonts w:cstheme="minorHAnsi"/>
              </w:rPr>
              <w:t>password: STUDENT3</w:t>
            </w:r>
          </w:p>
        </w:tc>
      </w:tr>
      <w:tr w:rsidR="004F37CC" w:rsidRPr="006C31B6" w:rsidTr="006C31B6">
        <w:trPr>
          <w:jc w:val="center"/>
        </w:trPr>
        <w:tc>
          <w:tcPr>
            <w:tcW w:w="1276" w:type="dxa"/>
          </w:tcPr>
          <w:p w:rsidR="004F37CC" w:rsidRPr="004F37CC" w:rsidRDefault="004F37CC" w:rsidP="004F37CC">
            <w:pPr>
              <w:rPr>
                <w:rFonts w:cstheme="minorHAnsi"/>
              </w:rPr>
            </w:pPr>
            <w:r w:rsidRPr="004F37CC">
              <w:rPr>
                <w:rFonts w:cstheme="minorHAnsi"/>
              </w:rPr>
              <w:t>DT: Resistant materials</w:t>
            </w:r>
          </w:p>
        </w:tc>
        <w:tc>
          <w:tcPr>
            <w:tcW w:w="9072" w:type="dxa"/>
          </w:tcPr>
          <w:p w:rsidR="004F37CC" w:rsidRPr="004F37CC" w:rsidRDefault="004F37CC" w:rsidP="004F37CC">
            <w:pPr>
              <w:pStyle w:val="Heading1"/>
              <w:shd w:val="clear" w:color="auto" w:fill="FFFFFF"/>
              <w:outlineLvl w:val="0"/>
              <w:rPr>
                <w:rFonts w:asciiTheme="majorHAnsi" w:hAnsiTheme="majorHAnsi" w:cstheme="majorHAnsi"/>
              </w:rPr>
            </w:pPr>
            <w:r w:rsidRPr="004F37CC">
              <w:rPr>
                <w:rFonts w:asciiTheme="majorHAnsi" w:hAnsiTheme="majorHAnsi" w:cstheme="majorHAnsi"/>
                <w:b w:val="0"/>
                <w:bCs/>
              </w:rPr>
              <w:t>Study/ Exam practice book:</w:t>
            </w:r>
            <w:r w:rsidRPr="004F37CC">
              <w:rPr>
                <w:rFonts w:asciiTheme="majorHAnsi" w:hAnsiTheme="majorHAnsi" w:cstheme="majorHAnsi"/>
              </w:rPr>
              <w:t xml:space="preserve">  </w:t>
            </w:r>
            <w:r w:rsidRPr="004F37CC">
              <w:rPr>
                <w:rFonts w:cstheme="minorHAnsi"/>
                <w:b w:val="0"/>
                <w:bCs/>
              </w:rPr>
              <w:t>Collins GCSE Grade 9-1 Revision - AQA GCSE 9-1 Design &amp; Technology All-in-One Complete Revision and Practice. (</w:t>
            </w:r>
            <w:r w:rsidRPr="004F37CC">
              <w:rPr>
                <w:rFonts w:cstheme="minorHAnsi"/>
                <w:b w:val="0"/>
                <w:bCs/>
                <w:shd w:val="clear" w:color="auto" w:fill="FFFFFF"/>
              </w:rPr>
              <w:t>ISBN: 978-0-00-822740-1)</w:t>
            </w:r>
            <w:r w:rsidRPr="004F37CC">
              <w:rPr>
                <w:rFonts w:cstheme="minorHAnsi"/>
                <w:b w:val="0"/>
                <w:bCs/>
              </w:rPr>
              <w:t xml:space="preserve"> </w:t>
            </w:r>
            <w:hyperlink r:id="rId41" w:history="1">
              <w:r w:rsidRPr="004F37CC">
                <w:rPr>
                  <w:rStyle w:val="Hyperlink"/>
                  <w:b w:val="0"/>
                  <w:bCs/>
                  <w:color w:val="auto"/>
                </w:rPr>
                <w:t>https://collins.co.uk/products/9780008227401</w:t>
              </w:r>
            </w:hyperlink>
          </w:p>
          <w:p w:rsidR="004F37CC" w:rsidRPr="004F37CC" w:rsidRDefault="004F37CC" w:rsidP="004F37CC">
            <w:pPr>
              <w:rPr>
                <w:rFonts w:asciiTheme="majorHAnsi" w:hAnsiTheme="majorHAnsi" w:cstheme="majorHAnsi"/>
                <w:u w:val="single"/>
              </w:rPr>
            </w:pPr>
            <w:r w:rsidRPr="004F37CC">
              <w:rPr>
                <w:rFonts w:asciiTheme="majorHAnsi" w:hAnsiTheme="majorHAnsi" w:cstheme="majorHAnsi"/>
                <w:u w:val="single"/>
              </w:rPr>
              <w:t>Website:</w:t>
            </w:r>
          </w:p>
          <w:p w:rsidR="004F37CC" w:rsidRPr="004F37CC" w:rsidRDefault="00A67576" w:rsidP="004F37CC">
            <w:hyperlink r:id="rId42" w:history="1">
              <w:r w:rsidR="004F37CC" w:rsidRPr="004F37CC">
                <w:rPr>
                  <w:rStyle w:val="Hyperlink"/>
                  <w:color w:val="auto"/>
                </w:rPr>
                <w:t>https://www.bbc.co.uk/bitesize/examspecs/zby2bdm</w:t>
              </w:r>
            </w:hyperlink>
          </w:p>
          <w:p w:rsidR="004F37CC" w:rsidRPr="004F37CC" w:rsidRDefault="00A67576" w:rsidP="004F37CC">
            <w:pPr>
              <w:rPr>
                <w:rFonts w:ascii="Calibri" w:hAnsi="Calibri" w:cs="Times New Roman"/>
              </w:rPr>
            </w:pPr>
            <w:hyperlink r:id="rId43" w:history="1">
              <w:r w:rsidR="004F37CC" w:rsidRPr="004F37CC">
                <w:rPr>
                  <w:rStyle w:val="Hyperlink"/>
                  <w:color w:val="auto"/>
                </w:rPr>
                <w:t>http://www.technologystudent.com/</w:t>
              </w:r>
            </w:hyperlink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PE</w:t>
            </w:r>
          </w:p>
        </w:tc>
        <w:tc>
          <w:tcPr>
            <w:tcW w:w="9072" w:type="dxa"/>
          </w:tcPr>
          <w:p w:rsidR="00D87D4E" w:rsidRDefault="00D87D4E" w:rsidP="00D87D4E">
            <w:pPr>
              <w:rPr>
                <w:rFonts w:cstheme="minorHAnsi"/>
                <w:color w:val="0563C1"/>
                <w:u w:val="single"/>
              </w:rPr>
            </w:pPr>
            <w:r>
              <w:rPr>
                <w:rFonts w:cstheme="minorHAnsi"/>
                <w:color w:val="28282D"/>
                <w:lang w:val="en"/>
              </w:rPr>
              <w:t xml:space="preserve">Revise AQA GCSE (9-1) Physical Education: Revision Guide (Pearson) </w:t>
            </w:r>
          </w:p>
          <w:p w:rsidR="00D87D4E" w:rsidRDefault="00D87D4E" w:rsidP="00D87D4E">
            <w:pPr>
              <w:rPr>
                <w:rFonts w:cstheme="minorHAnsi"/>
                <w:color w:val="28282D"/>
                <w:lang w:val="en"/>
              </w:rPr>
            </w:pPr>
            <w:r>
              <w:rPr>
                <w:rFonts w:cstheme="minorHAnsi"/>
                <w:color w:val="28282D"/>
                <w:lang w:val="en"/>
              </w:rPr>
              <w:t xml:space="preserve">Revise AQA GCSE (9-1) Physical Education: Revision Workbook (Pearson) </w:t>
            </w:r>
          </w:p>
          <w:p w:rsidR="00D87D4E" w:rsidRDefault="00D87D4E" w:rsidP="00D87D4E">
            <w:pPr>
              <w:rPr>
                <w:rFonts w:cstheme="minorHAnsi"/>
                <w:color w:val="28282D"/>
                <w:lang w:val="en"/>
              </w:rPr>
            </w:pPr>
            <w:r>
              <w:rPr>
                <w:rFonts w:cstheme="minorHAnsi"/>
                <w:color w:val="28282D"/>
                <w:lang w:val="en"/>
              </w:rPr>
              <w:t xml:space="preserve">AQA GCSE Physical Education Third Addition Kirk Bizley </w:t>
            </w:r>
          </w:p>
          <w:p w:rsidR="006C31B6" w:rsidRPr="006C31B6" w:rsidRDefault="00A67576" w:rsidP="00D87D4E">
            <w:pPr>
              <w:rPr>
                <w:rFonts w:cstheme="minorHAnsi"/>
              </w:rPr>
            </w:pPr>
            <w:hyperlink r:id="rId44" w:history="1">
              <w:r w:rsidR="00D87D4E" w:rsidRPr="00637E3B">
                <w:rPr>
                  <w:rStyle w:val="Hyperlink"/>
                  <w:rFonts w:cstheme="minorHAnsi"/>
                </w:rPr>
                <w:t>https://www.bbc.co.uk/bitesize/examspecs/zp49cwx</w:t>
              </w:r>
            </w:hyperlink>
            <w:r w:rsidR="00D87D4E">
              <w:rPr>
                <w:rFonts w:cstheme="minorHAnsi"/>
                <w:color w:val="0563C1"/>
                <w:u w:val="single"/>
              </w:rPr>
              <w:t xml:space="preserve"> 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  <w:shd w:val="clear" w:color="auto" w:fill="auto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Music</w:t>
            </w:r>
          </w:p>
        </w:tc>
        <w:tc>
          <w:tcPr>
            <w:tcW w:w="9072" w:type="dxa"/>
            <w:shd w:val="clear" w:color="auto" w:fill="auto"/>
          </w:tcPr>
          <w:p w:rsidR="00554846" w:rsidRPr="00554846" w:rsidRDefault="00554846" w:rsidP="00554846">
            <w:pPr>
              <w:rPr>
                <w:color w:val="1F497D"/>
              </w:rPr>
            </w:pPr>
            <w:r w:rsidRPr="00554846">
              <w:rPr>
                <w:color w:val="1F497D"/>
              </w:rPr>
              <w:t>WJEC/Eduqas Revision guide by Jan Richards</w:t>
            </w:r>
          </w:p>
          <w:p w:rsidR="00554846" w:rsidRPr="00554846" w:rsidRDefault="00554846" w:rsidP="00554846">
            <w:pPr>
              <w:rPr>
                <w:color w:val="1F497D"/>
              </w:rPr>
            </w:pPr>
            <w:r w:rsidRPr="00554846">
              <w:rPr>
                <w:color w:val="1F497D"/>
              </w:rPr>
              <w:t xml:space="preserve">Focus on Sound: </w:t>
            </w:r>
            <w:hyperlink r:id="rId45" w:history="1">
              <w:r w:rsidRPr="00554846">
                <w:rPr>
                  <w:rStyle w:val="Hyperlink"/>
                </w:rPr>
                <w:t>https://fulford.musicfirst.co.uk/app/</w:t>
              </w:r>
            </w:hyperlink>
            <w:r w:rsidRPr="00554846">
              <w:rPr>
                <w:color w:val="1F497D"/>
              </w:rPr>
              <w:t xml:space="preserve"> </w:t>
            </w:r>
          </w:p>
          <w:p w:rsidR="006C31B6" w:rsidRPr="00554846" w:rsidRDefault="00554846" w:rsidP="00554846">
            <w:pPr>
              <w:rPr>
                <w:rFonts w:cstheme="minorHAnsi"/>
              </w:rPr>
            </w:pPr>
            <w:r w:rsidRPr="00554846">
              <w:rPr>
                <w:color w:val="1F497D"/>
              </w:rPr>
              <w:t xml:space="preserve">BBC Bitesize: Music – Eduqas: </w:t>
            </w:r>
            <w:hyperlink r:id="rId46" w:history="1">
              <w:r w:rsidRPr="00554846">
                <w:rPr>
                  <w:rStyle w:val="Hyperlink"/>
                </w:rPr>
                <w:t>https://www.bbc.co.uk/bitesize/examspecs/zbmct39</w:t>
              </w:r>
            </w:hyperlink>
            <w:r w:rsidRPr="00554846">
              <w:rPr>
                <w:color w:val="1F497D"/>
              </w:rPr>
              <w:t xml:space="preserve"> 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  <w:shd w:val="clear" w:color="auto" w:fill="auto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Computer Science</w:t>
            </w:r>
          </w:p>
        </w:tc>
        <w:tc>
          <w:tcPr>
            <w:tcW w:w="9072" w:type="dxa"/>
            <w:shd w:val="clear" w:color="auto" w:fill="auto"/>
          </w:tcPr>
          <w:p w:rsidR="008857ED" w:rsidRDefault="008857ED" w:rsidP="008857ED">
            <w:r>
              <w:t>Revision guide for the revised 2020 specification due to be published in Feb 2021</w:t>
            </w:r>
          </w:p>
          <w:p w:rsidR="008857ED" w:rsidRDefault="008857ED" w:rsidP="008857ED">
            <w:r>
              <w:t xml:space="preserve">Website: </w:t>
            </w:r>
            <w:hyperlink r:id="rId47" w:history="1">
              <w:r>
                <w:rPr>
                  <w:rStyle w:val="Hyperlink"/>
                </w:rPr>
                <w:t>https://tools.withcode.uk/keywords/subject/edexcel_gcse_computer_science_2020</w:t>
              </w:r>
            </w:hyperlink>
            <w:r>
              <w:t xml:space="preserve"> </w:t>
            </w:r>
          </w:p>
          <w:p w:rsidR="008857ED" w:rsidRDefault="008857ED" w:rsidP="008857ED">
            <w:r>
              <w:t xml:space="preserve">Website: </w:t>
            </w:r>
            <w:hyperlink r:id="rId48" w:history="1">
              <w:r>
                <w:rPr>
                  <w:rStyle w:val="Hyperlink"/>
                </w:rPr>
                <w:t>https://vle.fulford.york.sch.uk/course/view.php?id=940</w:t>
              </w:r>
            </w:hyperlink>
            <w:r>
              <w:t xml:space="preserve"> </w:t>
            </w:r>
          </w:p>
          <w:p w:rsidR="006C31B6" w:rsidRPr="006C31B6" w:rsidRDefault="008857ED" w:rsidP="008857ED">
            <w:pPr>
              <w:rPr>
                <w:rFonts w:cstheme="minorHAnsi"/>
              </w:rPr>
            </w:pPr>
            <w:r>
              <w:t xml:space="preserve">Website: </w:t>
            </w:r>
            <w:hyperlink r:id="rId49" w:history="1">
              <w:r>
                <w:rPr>
                  <w:rStyle w:val="Hyperlink"/>
                </w:rPr>
                <w:t>https://tools.withcode.uk/quickref</w:t>
              </w:r>
            </w:hyperlink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iMedia</w:t>
            </w:r>
            <w:r w:rsidRPr="006C31B6">
              <w:rPr>
                <w:rFonts w:cstheme="minorHAnsi"/>
              </w:rPr>
              <w:tab/>
            </w: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OCR Nationals in Creative iMedia L 1 / 2: Pre-production skills and Creating digital graphics ISBN-13: 978-1471886683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Website: </w:t>
            </w:r>
            <w:hyperlink r:id="rId50" w:history="1">
              <w:r w:rsidRPr="006C31B6">
                <w:rPr>
                  <w:rFonts w:cstheme="minorHAnsi"/>
                  <w:color w:val="0563C1"/>
                  <w:u w:val="single"/>
                </w:rPr>
                <w:t>https://tools.withcode.uk/keywords/subject/imedia_r081_pre_production_skills</w:t>
              </w:r>
            </w:hyperlink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RE</w:t>
            </w: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GCSE AQA A Religious Studies: For Grade 9-1 Course. ISBN: 978 1 78294 641 0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Departments own revision guide. Can be purchased from the Religious Studies Department. 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Religious Studies Spec A  (AQA approved) ISBN: 978 1 471 866685 2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Website: </w:t>
            </w:r>
            <w:hyperlink r:id="rId51" w:history="1">
              <w:r w:rsidRPr="006C31B6">
                <w:rPr>
                  <w:rFonts w:cstheme="minorHAnsi"/>
                  <w:color w:val="0563C1"/>
                  <w:u w:val="single"/>
                </w:rPr>
                <w:t>http://www.bbc.co.uk/education/subjects/zb48q6f</w:t>
              </w:r>
            </w:hyperlink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Business</w:t>
            </w: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New GCSE Business AQA Revision Guide - for the Grade 9-1 Course; ISBN: 978 1 78294 689 2 New GCSE Business AQA Exam Practice Workbook - for the Grade 9-1 Course, CGP; ISBN: 978 1 78294 692 2 GCSE AQA Business textbook; ISBN-13: 9781471899386</w:t>
            </w:r>
          </w:p>
          <w:p w:rsidR="006C31B6" w:rsidRPr="006C31B6" w:rsidRDefault="00A67576" w:rsidP="006C31B6">
            <w:pPr>
              <w:rPr>
                <w:rFonts w:cstheme="minorHAnsi"/>
              </w:rPr>
            </w:pPr>
            <w:hyperlink r:id="rId52" w:history="1">
              <w:r w:rsidR="006C31B6" w:rsidRPr="006C31B6">
                <w:rPr>
                  <w:rFonts w:cstheme="minorHAnsi"/>
                  <w:color w:val="0563C1"/>
                  <w:u w:val="single"/>
                </w:rPr>
                <w:t>https://www.bbc.com/bitesize/subjects/zpsvr82</w:t>
              </w:r>
            </w:hyperlink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Art</w:t>
            </w:r>
          </w:p>
        </w:tc>
        <w:tc>
          <w:tcPr>
            <w:tcW w:w="9072" w:type="dxa"/>
          </w:tcPr>
          <w:p w:rsidR="00A73989" w:rsidRPr="006C31B6" w:rsidRDefault="00A73989" w:rsidP="00A73989">
            <w:pPr>
              <w:rPr>
                <w:rFonts w:cstheme="minorHAnsi"/>
                <w:color w:val="1F497D"/>
              </w:rPr>
            </w:pPr>
            <w:r w:rsidRPr="006C31B6">
              <w:rPr>
                <w:rFonts w:cstheme="minorHAnsi"/>
              </w:rPr>
              <w:t xml:space="preserve">Visiting local galleries: York Art Gallery, The Yorkshire Sculpture Park and The Hepworth. Other helpful websites include </w:t>
            </w:r>
            <w:hyperlink r:id="rId53" w:history="1">
              <w:r w:rsidRPr="006C31B6">
                <w:rPr>
                  <w:rFonts w:cstheme="minorHAnsi"/>
                  <w:color w:val="0563C1"/>
                  <w:u w:val="single"/>
                </w:rPr>
                <w:t>www.pinteret.com</w:t>
              </w:r>
            </w:hyperlink>
            <w:r w:rsidRPr="006C31B6">
              <w:rPr>
                <w:rFonts w:cstheme="minorHAnsi"/>
                <w:color w:val="1F497D"/>
              </w:rPr>
              <w:t xml:space="preserve"> and </w:t>
            </w:r>
            <w:hyperlink r:id="rId54" w:history="1">
              <w:r w:rsidRPr="006C31B6">
                <w:rPr>
                  <w:rFonts w:cstheme="minorHAnsi"/>
                  <w:color w:val="0563C1"/>
                  <w:u w:val="single"/>
                </w:rPr>
                <w:t>www.art2day.com</w:t>
              </w:r>
            </w:hyperlink>
            <w:r w:rsidRPr="006C31B6">
              <w:rPr>
                <w:rFonts w:cstheme="minorHAnsi"/>
                <w:color w:val="1F497D"/>
              </w:rPr>
              <w:t xml:space="preserve"> </w:t>
            </w:r>
          </w:p>
          <w:p w:rsidR="00A73989" w:rsidRPr="006C31B6" w:rsidRDefault="00A73989" w:rsidP="00A73989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No revision guides but the following link has examples of work:</w:t>
            </w:r>
          </w:p>
          <w:p w:rsidR="00452A5C" w:rsidRPr="006C31B6" w:rsidRDefault="00A67576" w:rsidP="00A73989">
            <w:pPr>
              <w:rPr>
                <w:rFonts w:cstheme="minorHAnsi"/>
              </w:rPr>
            </w:pPr>
            <w:hyperlink r:id="rId55" w:anchor="filterQuery=Pearson-UK:Category%2FTeaching-and-learning-materials" w:history="1">
              <w:r w:rsidR="00A73989" w:rsidRPr="006C31B6">
                <w:rPr>
                  <w:rFonts w:cstheme="minorHAnsi"/>
                  <w:color w:val="0563C1"/>
                  <w:u w:val="single"/>
                </w:rPr>
                <w:t>https://qualifications.pearson.com/en/qualifications/edexcel-gcses/art-and-design-2016.coursematerials.html#filterQuery=Pearson-UK:Category%2FTeaching-and-learning-materials</w:t>
              </w:r>
            </w:hyperlink>
          </w:p>
        </w:tc>
      </w:tr>
      <w:tr w:rsidR="00CF7096" w:rsidRPr="006C31B6" w:rsidTr="006C31B6">
        <w:trPr>
          <w:jc w:val="center"/>
        </w:trPr>
        <w:tc>
          <w:tcPr>
            <w:tcW w:w="1276" w:type="dxa"/>
          </w:tcPr>
          <w:p w:rsidR="00CF7096" w:rsidRPr="006C31B6" w:rsidRDefault="00491198" w:rsidP="006C31B6">
            <w:pPr>
              <w:rPr>
                <w:rFonts w:cstheme="minorHAnsi"/>
              </w:rPr>
            </w:pPr>
            <w:r>
              <w:rPr>
                <w:rFonts w:cstheme="minorHAnsi"/>
              </w:rPr>
              <w:t>Enterprise</w:t>
            </w:r>
          </w:p>
        </w:tc>
        <w:tc>
          <w:tcPr>
            <w:tcW w:w="9072" w:type="dxa"/>
          </w:tcPr>
          <w:p w:rsidR="00CF7096" w:rsidRPr="00491198" w:rsidRDefault="00491198" w:rsidP="006C31B6">
            <w:pPr>
              <w:rPr>
                <w:rFonts w:cstheme="minorHAnsi"/>
              </w:rPr>
            </w:pPr>
            <w:r w:rsidRPr="00491198">
              <w:rPr>
                <w:rFonts w:cstheme="minorHAnsi"/>
                <w:bCs/>
                <w:color w:val="000000"/>
              </w:rPr>
              <w:t>BTEC Tech Award Enterprise 2</w:t>
            </w:r>
            <w:r w:rsidRPr="00491198">
              <w:rPr>
                <w:rFonts w:cstheme="minorHAnsi"/>
                <w:bCs/>
                <w:color w:val="000000"/>
                <w:vertAlign w:val="superscript"/>
              </w:rPr>
              <w:t>nd</w:t>
            </w:r>
            <w:r w:rsidRPr="00491198">
              <w:rPr>
                <w:rFonts w:cstheme="minorHAnsi"/>
                <w:bCs/>
                <w:color w:val="000000"/>
              </w:rPr>
              <w:t xml:space="preserve"> Edition for BTEC Specification issue 3, ISBN  9781292279343; </w:t>
            </w:r>
            <w:r w:rsidRPr="00491198">
              <w:rPr>
                <w:rFonts w:cstheme="minorHAnsi"/>
              </w:rPr>
              <w:t xml:space="preserve">Time 2 Resources Pearson BTEC Level 1/Level 2 Tech Award in Enterprise Component 3 Promotion and Finance Enterprise, ISBN 9781910769638; Revise BTEC Tech Award Enterprise Revision Guide ISBN </w:t>
            </w:r>
            <w:r w:rsidRPr="00491198">
              <w:rPr>
                <w:rFonts w:cstheme="minorHAnsi"/>
                <w:bCs/>
                <w:color w:val="000000"/>
              </w:rPr>
              <w:t>9781292245607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Drama</w:t>
            </w: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AQA GCSE Drama (New spec from Sept 2016) ISBN: 978-1-911208-21-1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Blood Brothers: York Notes for GCSE (9-1) Paperback  ISBN: 1292138068 </w:t>
            </w:r>
          </w:p>
          <w:p w:rsidR="006C31B6" w:rsidRPr="00682B64" w:rsidRDefault="006C31B6" w:rsidP="006C31B6">
            <w:pPr>
              <w:shd w:val="clear" w:color="auto" w:fill="FFFFFF"/>
              <w:spacing w:after="100" w:afterAutospacing="1"/>
              <w:outlineLvl w:val="0"/>
              <w:rPr>
                <w:rFonts w:cstheme="minorHAnsi"/>
                <w:bCs/>
                <w:kern w:val="36"/>
                <w:sz w:val="48"/>
              </w:rPr>
            </w:pPr>
            <w:r w:rsidRPr="00682B64">
              <w:rPr>
                <w:rFonts w:cstheme="minorHAnsi"/>
                <w:bCs/>
                <w:color w:val="111111"/>
                <w:kern w:val="36"/>
              </w:rPr>
              <w:t>Blood Brothers Play Guide for AQA GCSE Drama Paperback – 7 Jan 2019 by </w:t>
            </w:r>
            <w:hyperlink r:id="rId56" w:history="1">
              <w:r w:rsidRPr="00682B64">
                <w:rPr>
                  <w:rFonts w:cstheme="minorHAnsi"/>
                  <w:bCs/>
                  <w:color w:val="0066C0"/>
                  <w:kern w:val="36"/>
                  <w:u w:val="single"/>
                </w:rPr>
                <w:t>Annie Fox</w:t>
              </w:r>
            </w:hyperlink>
            <w:r w:rsidRPr="00682B64">
              <w:rPr>
                <w:rFonts w:cstheme="minorHAnsi"/>
                <w:bCs/>
                <w:color w:val="111111"/>
                <w:kern w:val="36"/>
              </w:rPr>
              <w:t xml:space="preserve">  (Author) </w:t>
            </w:r>
            <w:r w:rsidRPr="00682B64">
              <w:rPr>
                <w:rFonts w:cstheme="minorHAnsi"/>
                <w:bCs/>
                <w:color w:val="333333"/>
                <w:kern w:val="36"/>
              </w:rPr>
              <w:t>ISBN-10: 1911208705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DVD of the RSC production of The Tempest Simon Russell Beale; Joe Dixon; Mark Quartley; Jenny Rainsford; Simon Trinder; Tony Jayawardena; Oscar Pearce; [Opus Arte: OA1249D] [DVD] Released July 2017</w:t>
            </w:r>
          </w:p>
        </w:tc>
      </w:tr>
      <w:tr w:rsidR="006C31B6" w:rsidRPr="006C31B6" w:rsidTr="006C31B6">
        <w:trPr>
          <w:jc w:val="center"/>
        </w:trPr>
        <w:tc>
          <w:tcPr>
            <w:tcW w:w="10348" w:type="dxa"/>
            <w:gridSpan w:val="2"/>
          </w:tcPr>
          <w:p w:rsidR="006C31B6" w:rsidRPr="006C31B6" w:rsidRDefault="006C31B6" w:rsidP="006C31B6">
            <w:pPr>
              <w:rPr>
                <w:rFonts w:cstheme="minorHAnsi"/>
              </w:rPr>
            </w:pP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Students are also encouraged to register with Seneca Learning, a free website that provides information and tutorials across a range of subjects. Please visit </w:t>
            </w:r>
            <w:hyperlink r:id="rId57" w:history="1">
              <w:r w:rsidRPr="006C31B6">
                <w:rPr>
                  <w:rFonts w:cstheme="minorHAnsi"/>
                  <w:color w:val="0563C1"/>
                  <w:u w:val="single"/>
                </w:rPr>
                <w:t>https://senecalearning.com/</w:t>
              </w:r>
            </w:hyperlink>
            <w:r w:rsidRPr="006C31B6">
              <w:rPr>
                <w:rFonts w:cstheme="minorHAnsi"/>
              </w:rPr>
              <w:t xml:space="preserve"> for more information. 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</w:p>
        </w:tc>
      </w:tr>
    </w:tbl>
    <w:p w:rsidR="006C31B6" w:rsidRPr="006C31B6" w:rsidRDefault="006C31B6" w:rsidP="006C31B6">
      <w:pPr>
        <w:rPr>
          <w:rFonts w:ascii="Calibri" w:eastAsiaTheme="minorHAnsi" w:hAnsi="Calibri"/>
          <w:sz w:val="22"/>
          <w:szCs w:val="22"/>
        </w:rPr>
      </w:pPr>
    </w:p>
    <w:p w:rsidR="006C31B6" w:rsidRPr="006C31B6" w:rsidRDefault="006C31B6" w:rsidP="006C31B6">
      <w:pPr>
        <w:rPr>
          <w:rFonts w:ascii="Calibri" w:eastAsiaTheme="minorHAnsi" w:hAnsi="Calibri"/>
          <w:sz w:val="22"/>
          <w:szCs w:val="22"/>
        </w:rPr>
      </w:pPr>
      <w:r w:rsidRPr="006C31B6">
        <w:rPr>
          <w:rFonts w:ascii="Calibri" w:eastAsiaTheme="minorHAnsi" w:hAnsi="Calibri"/>
          <w:sz w:val="22"/>
          <w:szCs w:val="22"/>
        </w:rPr>
        <w:t>A number of departments produce their own revision guides, which are available on the school VLE website and the recommended guides should be seen as supplementary to this.</w:t>
      </w:r>
    </w:p>
    <w:p w:rsidR="006C31B6" w:rsidRPr="006C31B6" w:rsidRDefault="006C31B6" w:rsidP="006C31B6">
      <w:pPr>
        <w:rPr>
          <w:rFonts w:ascii="Calibri" w:eastAsiaTheme="minorHAnsi" w:hAnsi="Calibri"/>
          <w:sz w:val="22"/>
          <w:szCs w:val="22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Pr="0013124C" w:rsidRDefault="008A5595">
      <w:pPr>
        <w:rPr>
          <w:rFonts w:ascii="Calibri" w:hAnsi="Calibri" w:cs="Calibri"/>
          <w:b/>
          <w:i/>
          <w:sz w:val="28"/>
          <w:szCs w:val="26"/>
        </w:rPr>
      </w:pPr>
    </w:p>
    <w:sectPr w:rsidR="008A5595" w:rsidRPr="0013124C" w:rsidSect="00E0021B">
      <w:headerReference w:type="default" r:id="rId58"/>
      <w:pgSz w:w="11907" w:h="16839" w:code="9"/>
      <w:pgMar w:top="720" w:right="425" w:bottom="720" w:left="720" w:header="284" w:footer="720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6FA3" w:rsidRDefault="00CA6FA3">
      <w:r>
        <w:separator/>
      </w:r>
    </w:p>
  </w:endnote>
  <w:endnote w:type="continuationSeparator" w:id="0">
    <w:p w:rsidR="00CA6FA3" w:rsidRDefault="00CA6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6FA3" w:rsidRDefault="00CA6FA3">
      <w:r>
        <w:separator/>
      </w:r>
    </w:p>
  </w:footnote>
  <w:footnote w:type="continuationSeparator" w:id="0">
    <w:p w:rsidR="00CA6FA3" w:rsidRDefault="00CA6F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14E" w:rsidRDefault="00C2079A">
    <w:pPr>
      <w:pStyle w:val="Heading1"/>
      <w:tabs>
        <w:tab w:val="center" w:pos="7699"/>
      </w:tabs>
      <w:rPr>
        <w:rFonts w:ascii="Calibri" w:hAnsi="Calibri"/>
        <w:sz w:val="24"/>
        <w:szCs w:val="24"/>
      </w:rPr>
    </w:pPr>
    <w:r>
      <w:rPr>
        <w:rFonts w:ascii="Comic Sans MS" w:hAnsi="Comic Sans MS"/>
        <w:noProof/>
        <w:sz w:val="30"/>
        <w:szCs w:val="28"/>
      </w:rPr>
      <w:tab/>
    </w:r>
  </w:p>
  <w:p w:rsidR="00BB414E" w:rsidRDefault="00BB414E">
    <w:pPr>
      <w:pStyle w:val="Header"/>
      <w:jc w:val="center"/>
      <w:rPr>
        <w:b/>
        <w:sz w:val="6"/>
      </w:rPr>
    </w:pPr>
  </w:p>
  <w:p w:rsidR="00BB414E" w:rsidRDefault="00BB414E">
    <w:pPr>
      <w:pStyle w:val="Header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468A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E3F4395"/>
    <w:multiLevelType w:val="hybridMultilevel"/>
    <w:tmpl w:val="F474C4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D363B"/>
    <w:multiLevelType w:val="hybridMultilevel"/>
    <w:tmpl w:val="6FEACD04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4854B6"/>
    <w:multiLevelType w:val="hybridMultilevel"/>
    <w:tmpl w:val="B75000C0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013A9D"/>
    <w:multiLevelType w:val="hybridMultilevel"/>
    <w:tmpl w:val="A65CB160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BC369F"/>
    <w:multiLevelType w:val="hybridMultilevel"/>
    <w:tmpl w:val="EFC86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E5CE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81D473B"/>
    <w:multiLevelType w:val="hybridMultilevel"/>
    <w:tmpl w:val="E59635A4"/>
    <w:lvl w:ilvl="0" w:tplc="0809000F">
      <w:start w:val="1"/>
      <w:numFmt w:val="decimal"/>
      <w:lvlText w:val="%1."/>
      <w:lvlJc w:val="left"/>
      <w:pPr>
        <w:ind w:left="833" w:hanging="360"/>
      </w:p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194D45C8"/>
    <w:multiLevelType w:val="hybridMultilevel"/>
    <w:tmpl w:val="9EE41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B31E8"/>
    <w:multiLevelType w:val="hybridMultilevel"/>
    <w:tmpl w:val="86F4A7C4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987DA7"/>
    <w:multiLevelType w:val="hybridMultilevel"/>
    <w:tmpl w:val="84FE94D4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6C45F3"/>
    <w:multiLevelType w:val="hybridMultilevel"/>
    <w:tmpl w:val="78D60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34F38"/>
    <w:multiLevelType w:val="hybridMultilevel"/>
    <w:tmpl w:val="BC3A8548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2A27B2"/>
    <w:multiLevelType w:val="hybridMultilevel"/>
    <w:tmpl w:val="076AD5C6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A37F66"/>
    <w:multiLevelType w:val="hybridMultilevel"/>
    <w:tmpl w:val="6E96F43C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01217F"/>
    <w:multiLevelType w:val="hybridMultilevel"/>
    <w:tmpl w:val="8C04E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E790F"/>
    <w:multiLevelType w:val="hybridMultilevel"/>
    <w:tmpl w:val="F6329136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5B4365"/>
    <w:multiLevelType w:val="hybridMultilevel"/>
    <w:tmpl w:val="97AC1592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033858"/>
    <w:multiLevelType w:val="hybridMultilevel"/>
    <w:tmpl w:val="8184461C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B30F6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956734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5C4924E8"/>
    <w:multiLevelType w:val="hybridMultilevel"/>
    <w:tmpl w:val="318E7312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E472304"/>
    <w:multiLevelType w:val="multilevel"/>
    <w:tmpl w:val="9EE41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2096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665B6E27"/>
    <w:multiLevelType w:val="singleLevel"/>
    <w:tmpl w:val="08090003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99D6E4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75366AB4"/>
    <w:multiLevelType w:val="hybridMultilevel"/>
    <w:tmpl w:val="8D3A51DE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B05BBE"/>
    <w:multiLevelType w:val="hybridMultilevel"/>
    <w:tmpl w:val="9F9EE824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EF13F83"/>
    <w:multiLevelType w:val="hybridMultilevel"/>
    <w:tmpl w:val="7180D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25"/>
  </w:num>
  <w:num w:numId="4">
    <w:abstractNumId w:val="0"/>
  </w:num>
  <w:num w:numId="5">
    <w:abstractNumId w:val="20"/>
  </w:num>
  <w:num w:numId="6">
    <w:abstractNumId w:val="19"/>
  </w:num>
  <w:num w:numId="7">
    <w:abstractNumId w:val="24"/>
  </w:num>
  <w:num w:numId="8">
    <w:abstractNumId w:val="1"/>
  </w:num>
  <w:num w:numId="9">
    <w:abstractNumId w:val="8"/>
  </w:num>
  <w:num w:numId="10">
    <w:abstractNumId w:val="22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7"/>
  </w:num>
  <w:num w:numId="27">
    <w:abstractNumId w:val="28"/>
  </w:num>
  <w:num w:numId="28">
    <w:abstractNumId w:val="5"/>
  </w:num>
  <w:num w:numId="29">
    <w:abstractNumId w:val="15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915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14E"/>
    <w:rsid w:val="000612DD"/>
    <w:rsid w:val="00064C7C"/>
    <w:rsid w:val="00064FA3"/>
    <w:rsid w:val="000744F9"/>
    <w:rsid w:val="00110D72"/>
    <w:rsid w:val="00111354"/>
    <w:rsid w:val="00113C48"/>
    <w:rsid w:val="0013124C"/>
    <w:rsid w:val="001A2BED"/>
    <w:rsid w:val="001E566C"/>
    <w:rsid w:val="002319B8"/>
    <w:rsid w:val="00295E86"/>
    <w:rsid w:val="002A08E6"/>
    <w:rsid w:val="0031742F"/>
    <w:rsid w:val="00332DCF"/>
    <w:rsid w:val="00335B9A"/>
    <w:rsid w:val="003A6405"/>
    <w:rsid w:val="003B6698"/>
    <w:rsid w:val="003F107C"/>
    <w:rsid w:val="00406172"/>
    <w:rsid w:val="00452A5C"/>
    <w:rsid w:val="00491198"/>
    <w:rsid w:val="004B30D9"/>
    <w:rsid w:val="004F37CC"/>
    <w:rsid w:val="00521AE3"/>
    <w:rsid w:val="00554846"/>
    <w:rsid w:val="0055682C"/>
    <w:rsid w:val="00586FA6"/>
    <w:rsid w:val="005A4F6C"/>
    <w:rsid w:val="005C76C3"/>
    <w:rsid w:val="005F1C7D"/>
    <w:rsid w:val="006361F0"/>
    <w:rsid w:val="00641FEE"/>
    <w:rsid w:val="00672FDC"/>
    <w:rsid w:val="00677C3C"/>
    <w:rsid w:val="00682B64"/>
    <w:rsid w:val="006C31B6"/>
    <w:rsid w:val="00746DFB"/>
    <w:rsid w:val="00762BEB"/>
    <w:rsid w:val="00776DC6"/>
    <w:rsid w:val="007C5C17"/>
    <w:rsid w:val="007F504C"/>
    <w:rsid w:val="007F6463"/>
    <w:rsid w:val="00802A6F"/>
    <w:rsid w:val="0084661F"/>
    <w:rsid w:val="008803EE"/>
    <w:rsid w:val="008857ED"/>
    <w:rsid w:val="008A4F33"/>
    <w:rsid w:val="008A5595"/>
    <w:rsid w:val="008B1C3B"/>
    <w:rsid w:val="008D7E33"/>
    <w:rsid w:val="00945402"/>
    <w:rsid w:val="00994B27"/>
    <w:rsid w:val="00997C5A"/>
    <w:rsid w:val="009B776B"/>
    <w:rsid w:val="00A2121E"/>
    <w:rsid w:val="00A24A6C"/>
    <w:rsid w:val="00A5386E"/>
    <w:rsid w:val="00A67576"/>
    <w:rsid w:val="00A73989"/>
    <w:rsid w:val="00AB640A"/>
    <w:rsid w:val="00AC5E78"/>
    <w:rsid w:val="00B00AE7"/>
    <w:rsid w:val="00B86D73"/>
    <w:rsid w:val="00BB414E"/>
    <w:rsid w:val="00BB7C7C"/>
    <w:rsid w:val="00BD062F"/>
    <w:rsid w:val="00BD3F72"/>
    <w:rsid w:val="00C2079A"/>
    <w:rsid w:val="00C5547B"/>
    <w:rsid w:val="00C726EB"/>
    <w:rsid w:val="00C7355A"/>
    <w:rsid w:val="00CA6FA3"/>
    <w:rsid w:val="00CC1E37"/>
    <w:rsid w:val="00CC46F6"/>
    <w:rsid w:val="00CE79C2"/>
    <w:rsid w:val="00CF7096"/>
    <w:rsid w:val="00D23843"/>
    <w:rsid w:val="00D73D07"/>
    <w:rsid w:val="00D87D4E"/>
    <w:rsid w:val="00DD4A45"/>
    <w:rsid w:val="00E0021B"/>
    <w:rsid w:val="00E15CAB"/>
    <w:rsid w:val="00E266FB"/>
    <w:rsid w:val="00E309A8"/>
    <w:rsid w:val="00E344B3"/>
    <w:rsid w:val="00E42826"/>
    <w:rsid w:val="00E87FFC"/>
    <w:rsid w:val="00F12C9E"/>
    <w:rsid w:val="00F4364E"/>
    <w:rsid w:val="00F55709"/>
    <w:rsid w:val="00F55799"/>
    <w:rsid w:val="00F70F4C"/>
    <w:rsid w:val="00F74570"/>
    <w:rsid w:val="00F80EF5"/>
    <w:rsid w:val="00FF03B6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76B46EED-3115-468D-B324-981EF72B4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Heading1"/>
    <w:next w:val="Normal"/>
    <w:qFormat/>
    <w:pPr>
      <w:widowControl w:val="0"/>
      <w:spacing w:before="120" w:after="60" w:line="240" w:lineRule="atLeast"/>
      <w:outlineLvl w:val="2"/>
    </w:pPr>
    <w:rPr>
      <w:rFonts w:ascii="Arial" w:hAnsi="Arial"/>
      <w:b w:val="0"/>
      <w:i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i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color w:val="800080"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i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/>
      <w:b/>
      <w:i/>
      <w:color w:val="8000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hAnsi="Arial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</w:rPr>
  </w:style>
  <w:style w:type="character" w:customStyle="1" w:styleId="Heading1Char">
    <w:name w:val="Heading 1 Char"/>
    <w:link w:val="Heading1"/>
    <w:rPr>
      <w:b/>
      <w:lang w:val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val="en-US" w:eastAsia="en-US"/>
    </w:rPr>
  </w:style>
  <w:style w:type="table" w:customStyle="1" w:styleId="TableGrid1">
    <w:name w:val="Table Grid1"/>
    <w:basedOn w:val="TableNormal"/>
    <w:next w:val="TableGrid"/>
    <w:uiPriority w:val="39"/>
    <w:rsid w:val="006C31B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collins.co.uk/products/9780008166342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s://www.bbc.co.uk/bitesize/examspecs/zby2bdm" TargetMode="External"/><Relationship Id="rId42" Type="http://schemas.openxmlformats.org/officeDocument/2006/relationships/hyperlink" Target="https://www.bbc.co.uk/bitesize/examspecs/zby2bdm" TargetMode="External"/><Relationship Id="rId47" Type="http://schemas.openxmlformats.org/officeDocument/2006/relationships/hyperlink" Target="https://tools.withcode.uk/keywords/subject/edexcel_gcse_computer_science_2020" TargetMode="External"/><Relationship Id="rId50" Type="http://schemas.openxmlformats.org/officeDocument/2006/relationships/hyperlink" Target="https://tools.withcode.uk/keywords/subject/imedia_r081_pre_production_skills" TargetMode="External"/><Relationship Id="rId55" Type="http://schemas.openxmlformats.org/officeDocument/2006/relationships/hyperlink" Target="https://qualifications.pearson.com/en/qualifications/edexcel-gcses/art-and-design-2016.coursematerials.html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hyperlink" Target="http://www.memrise.com" TargetMode="Externa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hyperlink" Target="http://www.kerboodle.com" TargetMode="External"/><Relationship Id="rId37" Type="http://schemas.openxmlformats.org/officeDocument/2006/relationships/hyperlink" Target="https://www.bbc.co.uk/bitesize/examspecs/zby2bdm" TargetMode="External"/><Relationship Id="rId40" Type="http://schemas.openxmlformats.org/officeDocument/2006/relationships/hyperlink" Target="http://www.illuminate.digital/aqafood/" TargetMode="External"/><Relationship Id="rId45" Type="http://schemas.openxmlformats.org/officeDocument/2006/relationships/hyperlink" Target="https://fulford.musicfirst.co.uk/app/" TargetMode="External"/><Relationship Id="rId53" Type="http://schemas.openxmlformats.org/officeDocument/2006/relationships/hyperlink" Target="http://www.pinteret.com" TargetMode="External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png"/><Relationship Id="rId30" Type="http://schemas.openxmlformats.org/officeDocument/2006/relationships/hyperlink" Target="http://www.kerboodle.com" TargetMode="External"/><Relationship Id="rId35" Type="http://schemas.openxmlformats.org/officeDocument/2006/relationships/hyperlink" Target="http://www.technologystudent.com/" TargetMode="External"/><Relationship Id="rId43" Type="http://schemas.openxmlformats.org/officeDocument/2006/relationships/hyperlink" Target="http://www.technologystudent.com/" TargetMode="External"/><Relationship Id="rId48" Type="http://schemas.openxmlformats.org/officeDocument/2006/relationships/hyperlink" Target="https://vle.fulford.york.sch.uk/course/view.php?id=940" TargetMode="External"/><Relationship Id="rId56" Type="http://schemas.openxmlformats.org/officeDocument/2006/relationships/hyperlink" Target="https://www.amazon.co.uk/Annie-Fox/e/B00JH1Q4X0/ref=dp_byline_cont_book_1" TargetMode="External"/><Relationship Id="rId8" Type="http://schemas.openxmlformats.org/officeDocument/2006/relationships/image" Target="media/image2.wmf"/><Relationship Id="rId51" Type="http://schemas.openxmlformats.org/officeDocument/2006/relationships/hyperlink" Target="http://www.bbc.co.uk/education/subjects/zb48q6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hyperlink" Target="https://collins.co.uk/products/9780008227401" TargetMode="External"/><Relationship Id="rId38" Type="http://schemas.openxmlformats.org/officeDocument/2006/relationships/hyperlink" Target="http://www.technologystudent.com/" TargetMode="External"/><Relationship Id="rId46" Type="http://schemas.openxmlformats.org/officeDocument/2006/relationships/hyperlink" Target="https://www.bbc.co.uk/bitesize/examspecs/zbmct39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4.wmf"/><Relationship Id="rId41" Type="http://schemas.openxmlformats.org/officeDocument/2006/relationships/hyperlink" Target="https://collins.co.uk/products/9780008227401" TargetMode="External"/><Relationship Id="rId54" Type="http://schemas.openxmlformats.org/officeDocument/2006/relationships/hyperlink" Target="http://www.art2day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mail.fulford.york.sch.uk/owa/redir.aspx?REF=xr3cia0_K5OvkPstE8PCsWwDqmw74EjO9ja9VZyTMPOQ1NYXpXfUCAFodHRwczovL3d3dy5rZXJib29kbGUuY29tL3VzZXJzL2xvZ2lu" TargetMode="External"/><Relationship Id="rId36" Type="http://schemas.openxmlformats.org/officeDocument/2006/relationships/hyperlink" Target="https://collins.co.uk/products/9780008227401" TargetMode="External"/><Relationship Id="rId49" Type="http://schemas.openxmlformats.org/officeDocument/2006/relationships/hyperlink" Target="https://tools.withcode.uk/quickref" TargetMode="External"/><Relationship Id="rId57" Type="http://schemas.openxmlformats.org/officeDocument/2006/relationships/hyperlink" Target="https://senecalearning.com/" TargetMode="External"/><Relationship Id="rId10" Type="http://schemas.openxmlformats.org/officeDocument/2006/relationships/image" Target="media/image4.wmf"/><Relationship Id="rId31" Type="http://schemas.openxmlformats.org/officeDocument/2006/relationships/hyperlink" Target="http://www.memrise.com" TargetMode="External"/><Relationship Id="rId44" Type="http://schemas.openxmlformats.org/officeDocument/2006/relationships/hyperlink" Target="https://www.bbc.co.uk/bitesize/examspecs/zp49cwx" TargetMode="External"/><Relationship Id="rId52" Type="http://schemas.openxmlformats.org/officeDocument/2006/relationships/hyperlink" Target="https://www.bbc.com/bitesize/subjects/zpsvr82" TargetMode="External"/><Relationship Id="rId6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0</TotalTime>
  <Pages>11</Pages>
  <Words>2565</Words>
  <Characters>14622</Characters>
  <Application>Microsoft Office Word</Application>
  <DocSecurity>4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Introductory Text goes here:</vt:lpstr>
    </vt:vector>
  </TitlesOfParts>
  <Company>Mastek Ltd.</Company>
  <LinksUpToDate>false</LinksUpToDate>
  <CharactersWithSpaces>17153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Introductory Text goes here:</dc:title>
  <dc:subject/>
  <dc:creator>Fulford</dc:creator>
  <cp:keywords/>
  <dc:description>Modified by Graham</dc:description>
  <cp:lastModifiedBy>Ismail, Mrs. E</cp:lastModifiedBy>
  <cp:revision>2</cp:revision>
  <cp:lastPrinted>2017-09-07T09:26:00Z</cp:lastPrinted>
  <dcterms:created xsi:type="dcterms:W3CDTF">2020-09-21T11:54:00Z</dcterms:created>
  <dcterms:modified xsi:type="dcterms:W3CDTF">2020-09-21T11:54:00Z</dcterms:modified>
</cp:coreProperties>
</file>